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08C1C" w14:textId="77777777" w:rsidR="005C42B5" w:rsidRDefault="005C42B5" w:rsidP="005C42B5">
      <w:pPr>
        <w:rPr>
          <w:rFonts w:asciiTheme="minorHAnsi" w:eastAsia="Times New Roman" w:hAnsiTheme="minorHAnsi" w:cs="Arial"/>
          <w:b/>
          <w:color w:val="222222"/>
          <w:lang w:eastAsia="fo-FO"/>
        </w:rPr>
      </w:pPr>
    </w:p>
    <w:p w14:paraId="1CC32561" w14:textId="6B614D83" w:rsidR="005D5750" w:rsidRPr="00120529" w:rsidRDefault="005D5750" w:rsidP="00120529">
      <w:pPr>
        <w:tabs>
          <w:tab w:val="right" w:pos="9639"/>
        </w:tabs>
        <w:spacing w:line="264" w:lineRule="auto"/>
      </w:pPr>
      <w:r>
        <w:tab/>
        <w:t xml:space="preserve">                      </w:t>
      </w:r>
    </w:p>
    <w:p w14:paraId="78CF791D" w14:textId="4819EB5C" w:rsidR="005D5750" w:rsidRDefault="005D5750" w:rsidP="005D5750">
      <w:pPr>
        <w:tabs>
          <w:tab w:val="left" w:pos="285"/>
          <w:tab w:val="left" w:pos="1135"/>
          <w:tab w:val="left" w:pos="1986"/>
          <w:tab w:val="left" w:pos="2418"/>
          <w:tab w:val="left" w:pos="2837"/>
          <w:tab w:val="left" w:pos="3688"/>
          <w:tab w:val="left" w:pos="4539"/>
          <w:tab w:val="left" w:pos="5389"/>
          <w:tab w:val="left" w:pos="6240"/>
          <w:tab w:val="left" w:pos="7091"/>
          <w:tab w:val="left" w:pos="7942"/>
          <w:tab w:val="left" w:pos="8793"/>
        </w:tabs>
        <w:ind w:right="284"/>
        <w:rPr>
          <w:rFonts w:ascii="Cooper Black" w:hAnsi="Cooper Black"/>
          <w:b/>
          <w:sz w:val="28"/>
          <w:szCs w:val="28"/>
        </w:rPr>
      </w:pPr>
      <w:proofErr w:type="spellStart"/>
      <w:r w:rsidRPr="00973F01">
        <w:rPr>
          <w:rFonts w:ascii="Cooper Black" w:hAnsi="Cooper Black"/>
          <w:b/>
          <w:sz w:val="28"/>
          <w:szCs w:val="28"/>
        </w:rPr>
        <w:t>Innstillingarblað</w:t>
      </w:r>
      <w:proofErr w:type="spellEnd"/>
      <w:r w:rsidRPr="00973F01">
        <w:rPr>
          <w:rFonts w:ascii="Cooper Black" w:hAnsi="Cooper Black"/>
          <w:b/>
          <w:sz w:val="28"/>
          <w:szCs w:val="28"/>
        </w:rPr>
        <w:t xml:space="preserve"> til Heiðursløn </w:t>
      </w:r>
      <w:proofErr w:type="spellStart"/>
      <w:r w:rsidRPr="00973F01">
        <w:rPr>
          <w:rFonts w:ascii="Cooper Black" w:hAnsi="Cooper Black"/>
          <w:b/>
          <w:sz w:val="28"/>
          <w:szCs w:val="28"/>
        </w:rPr>
        <w:t>FURs</w:t>
      </w:r>
      <w:proofErr w:type="spellEnd"/>
    </w:p>
    <w:p w14:paraId="2566FB5F" w14:textId="77777777" w:rsidR="006A2DA8" w:rsidRPr="00973F01" w:rsidRDefault="006A2DA8" w:rsidP="005D5750">
      <w:pPr>
        <w:tabs>
          <w:tab w:val="left" w:pos="285"/>
          <w:tab w:val="left" w:pos="1135"/>
          <w:tab w:val="left" w:pos="1986"/>
          <w:tab w:val="left" w:pos="2418"/>
          <w:tab w:val="left" w:pos="2837"/>
          <w:tab w:val="left" w:pos="3688"/>
          <w:tab w:val="left" w:pos="4539"/>
          <w:tab w:val="left" w:pos="5389"/>
          <w:tab w:val="left" w:pos="6240"/>
          <w:tab w:val="left" w:pos="7091"/>
          <w:tab w:val="left" w:pos="7942"/>
          <w:tab w:val="left" w:pos="8793"/>
        </w:tabs>
        <w:ind w:right="284"/>
        <w:rPr>
          <w:rFonts w:ascii="Cooper Black" w:hAnsi="Cooper Black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D5750" w14:paraId="73D794D0" w14:textId="77777777" w:rsidTr="006A2DA8">
        <w:tc>
          <w:tcPr>
            <w:tcW w:w="9016" w:type="dxa"/>
            <w:shd w:val="clear" w:color="auto" w:fill="auto"/>
          </w:tcPr>
          <w:p w14:paraId="52AC12D3" w14:textId="0DBF059E" w:rsidR="005D5750" w:rsidRDefault="007407DF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  <w:proofErr w:type="spellStart"/>
            <w:r>
              <w:rPr>
                <w:rFonts w:ascii="Cooper Black" w:hAnsi="Cooper Black"/>
                <w:sz w:val="24"/>
                <w:szCs w:val="24"/>
              </w:rPr>
              <w:t>Innstillari</w:t>
            </w:r>
            <w:proofErr w:type="spellEnd"/>
            <w:r>
              <w:rPr>
                <w:rFonts w:ascii="Cooper Black" w:hAnsi="Cooper Black"/>
                <w:sz w:val="24"/>
                <w:szCs w:val="24"/>
              </w:rPr>
              <w:t>/</w:t>
            </w:r>
            <w:proofErr w:type="spellStart"/>
            <w:r>
              <w:rPr>
                <w:rFonts w:ascii="Cooper Black" w:hAnsi="Cooper Black"/>
                <w:sz w:val="24"/>
                <w:szCs w:val="24"/>
              </w:rPr>
              <w:t>arar</w:t>
            </w:r>
            <w:proofErr w:type="spellEnd"/>
          </w:p>
          <w:p w14:paraId="1A701559" w14:textId="58EFBAEB" w:rsidR="004F4D47" w:rsidRDefault="004F4D47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</w:p>
          <w:p w14:paraId="7FE29D10" w14:textId="77777777" w:rsidR="004F4D47" w:rsidRPr="00083EC6" w:rsidRDefault="004F4D47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</w:p>
          <w:p w14:paraId="2E5AFE39" w14:textId="77777777" w:rsidR="005D5750" w:rsidRPr="00083EC6" w:rsidRDefault="005D5750" w:rsidP="00D74094">
            <w:pPr>
              <w:tabs>
                <w:tab w:val="right" w:pos="9809"/>
              </w:tabs>
              <w:ind w:right="284"/>
              <w:rPr>
                <w:rFonts w:ascii="Cooper Black" w:hAnsi="Cooper Black"/>
                <w:sz w:val="24"/>
                <w:szCs w:val="24"/>
              </w:rPr>
            </w:pPr>
          </w:p>
        </w:tc>
      </w:tr>
    </w:tbl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A2DA8" w:rsidRPr="006A2DA8" w14:paraId="1725F47E" w14:textId="77777777" w:rsidTr="006A2DA8">
        <w:tc>
          <w:tcPr>
            <w:tcW w:w="4508" w:type="dxa"/>
          </w:tcPr>
          <w:p w14:paraId="41E166C9" w14:textId="3BC5463E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  <w:b/>
              </w:rPr>
            </w:pPr>
            <w:r w:rsidRPr="006A2DA8">
              <w:rPr>
                <w:rFonts w:ascii="Cooper Black" w:hAnsi="Cooper Black" w:cs="Arial"/>
                <w:b/>
              </w:rPr>
              <w:t>Fartelefon nr.</w:t>
            </w:r>
          </w:p>
        </w:tc>
        <w:tc>
          <w:tcPr>
            <w:tcW w:w="4508" w:type="dxa"/>
          </w:tcPr>
          <w:p w14:paraId="7F3108A7" w14:textId="2E6FFD32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  <w:b/>
              </w:rPr>
            </w:pPr>
            <w:r w:rsidRPr="006A2DA8">
              <w:rPr>
                <w:rFonts w:ascii="Cooper Black" w:hAnsi="Cooper Black" w:cs="Arial"/>
                <w:b/>
              </w:rPr>
              <w:t>Dagfesting</w:t>
            </w:r>
          </w:p>
        </w:tc>
      </w:tr>
      <w:tr w:rsidR="006A2DA8" w:rsidRPr="006A2DA8" w14:paraId="10FB18ED" w14:textId="77777777" w:rsidTr="006A2DA8">
        <w:tc>
          <w:tcPr>
            <w:tcW w:w="9016" w:type="dxa"/>
            <w:gridSpan w:val="2"/>
          </w:tcPr>
          <w:p w14:paraId="5F24A7D0" w14:textId="58D5EC2D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  <w:r>
              <w:rPr>
                <w:rFonts w:ascii="Cooper Black" w:hAnsi="Cooper Black" w:cs="Arial"/>
              </w:rPr>
              <w:t>Hvør verkætlan ella persónur verður innstillað</w:t>
            </w:r>
            <w:r w:rsidR="000A3605">
              <w:rPr>
                <w:rFonts w:ascii="Cooper Black" w:hAnsi="Cooper Black" w:cs="Arial"/>
              </w:rPr>
              <w:t>ur</w:t>
            </w:r>
            <w:r w:rsidR="0043464A">
              <w:rPr>
                <w:rFonts w:ascii="Cooper Black" w:hAnsi="Cooper Black" w:cs="Arial"/>
              </w:rPr>
              <w:t>:</w:t>
            </w:r>
          </w:p>
          <w:p w14:paraId="5ED8F1DD" w14:textId="77777777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</w:p>
          <w:p w14:paraId="2556DDD9" w14:textId="77777777" w:rsid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</w:p>
          <w:p w14:paraId="5D89F7FA" w14:textId="45B75579" w:rsidR="006A2DA8" w:rsidRPr="006A2DA8" w:rsidRDefault="006A2DA8" w:rsidP="000D429C">
            <w:pPr>
              <w:spacing w:line="259" w:lineRule="auto"/>
              <w:rPr>
                <w:rFonts w:ascii="Cooper Black" w:hAnsi="Cooper Black" w:cs="Arial"/>
              </w:rPr>
            </w:pPr>
          </w:p>
        </w:tc>
      </w:tr>
      <w:tr w:rsidR="006A2DA8" w14:paraId="4152B036" w14:textId="77777777" w:rsidTr="006A2DA8">
        <w:tc>
          <w:tcPr>
            <w:tcW w:w="9016" w:type="dxa"/>
            <w:gridSpan w:val="2"/>
          </w:tcPr>
          <w:p w14:paraId="1F57DA27" w14:textId="7C7954B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  <w:r>
              <w:rPr>
                <w:rStyle w:val="normaltextrun1"/>
                <w:rFonts w:ascii="Cooper Black" w:hAnsi="Cooper Black"/>
              </w:rPr>
              <w:t xml:space="preserve">Greið frá og grundgev fyri hví </w:t>
            </w:r>
            <w:proofErr w:type="spellStart"/>
            <w:r w:rsidR="00116011">
              <w:rPr>
                <w:rStyle w:val="normaltextrun1"/>
                <w:rFonts w:ascii="Cooper Black" w:hAnsi="Cooper Black"/>
              </w:rPr>
              <w:t>t.d</w:t>
            </w:r>
            <w:proofErr w:type="spellEnd"/>
            <w:r w:rsidR="00116011">
              <w:rPr>
                <w:rStyle w:val="normaltextrun1"/>
                <w:rFonts w:ascii="Cooper Black" w:hAnsi="Cooper Black"/>
              </w:rPr>
              <w:t xml:space="preserve">. </w:t>
            </w:r>
            <w:r>
              <w:rPr>
                <w:rStyle w:val="normaltextrun1"/>
                <w:rFonts w:ascii="Cooper Black" w:hAnsi="Cooper Black"/>
              </w:rPr>
              <w:t>hendan verkætlanin</w:t>
            </w:r>
            <w:r w:rsidR="00116011">
              <w:rPr>
                <w:rStyle w:val="normaltextrun1"/>
                <w:rFonts w:ascii="Cooper Black" w:hAnsi="Cooper Black"/>
              </w:rPr>
              <w:t>, bólkurin</w:t>
            </w:r>
            <w:r>
              <w:rPr>
                <w:rStyle w:val="normaltextrun1"/>
                <w:rFonts w:ascii="Cooper Black" w:hAnsi="Cooper Black"/>
              </w:rPr>
              <w:t xml:space="preserve"> ella hesin persónur eigur at fáa heiðursløn</w:t>
            </w:r>
            <w:r w:rsidR="0043464A">
              <w:rPr>
                <w:rStyle w:val="normaltextrun1"/>
                <w:rFonts w:ascii="Cooper Black" w:hAnsi="Cooper Black"/>
              </w:rPr>
              <w:t xml:space="preserve"> </w:t>
            </w:r>
            <w:proofErr w:type="spellStart"/>
            <w:r w:rsidR="0043464A">
              <w:rPr>
                <w:rStyle w:val="normaltextrun1"/>
                <w:rFonts w:ascii="Cooper Black" w:hAnsi="Cooper Black"/>
              </w:rPr>
              <w:t>FURs</w:t>
            </w:r>
            <w:proofErr w:type="spellEnd"/>
            <w:r w:rsidR="0043464A">
              <w:rPr>
                <w:rStyle w:val="normaltextrun1"/>
                <w:rFonts w:ascii="Cooper Black" w:hAnsi="Cooper Black"/>
              </w:rPr>
              <w:t>:</w:t>
            </w:r>
          </w:p>
          <w:p w14:paraId="50EBA38B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26A3297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62A93268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5F52D0CA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E395500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3B801914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3A8759B0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3AEF066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777AC7E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5739E4F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73B491E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93198C8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83AF43E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3C37822D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879E252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5EAD2912" w14:textId="4234ADC8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46A72F0" w14:textId="37AA5C74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67BD446" w14:textId="58D470C1" w:rsidR="007407DF" w:rsidRDefault="007407DF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70CB9F77" w14:textId="4EB185ED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B6BABF1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66BEEDD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BF7ED2E" w14:textId="5B603F5E" w:rsidR="006A2DA8" w:rsidRDefault="006A2DA8" w:rsidP="000D429C">
            <w:pPr>
              <w:spacing w:line="259" w:lineRule="auto"/>
              <w:rPr>
                <w:rFonts w:asciiTheme="minorHAnsi" w:hAnsiTheme="minorHAnsi" w:cs="Arial"/>
              </w:rPr>
            </w:pPr>
          </w:p>
        </w:tc>
      </w:tr>
      <w:tr w:rsidR="006A2DA8" w14:paraId="679EB792" w14:textId="77777777" w:rsidTr="006A2DA8">
        <w:tc>
          <w:tcPr>
            <w:tcW w:w="9016" w:type="dxa"/>
            <w:gridSpan w:val="2"/>
          </w:tcPr>
          <w:p w14:paraId="76CE4B79" w14:textId="4DDB7FBC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  <w:r>
              <w:rPr>
                <w:rStyle w:val="normaltextrun1"/>
                <w:rFonts w:ascii="Cooper Black" w:hAnsi="Cooper Black"/>
              </w:rPr>
              <w:t>Samanumtikið er grundgevingin hendan</w:t>
            </w:r>
            <w:r w:rsidR="003C2F9E">
              <w:rPr>
                <w:rStyle w:val="normaltextrun1"/>
                <w:rFonts w:ascii="Cooper Black" w:hAnsi="Cooper Black"/>
              </w:rPr>
              <w:t>:</w:t>
            </w:r>
          </w:p>
          <w:p w14:paraId="1C4AF04D" w14:textId="3CB00408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7978BAF" w14:textId="1BD69E2E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137F09E1" w14:textId="0BAAB4F0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2EEC1782" w14:textId="324E922C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0B4A6174" w14:textId="77777777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  <w:p w14:paraId="427A4465" w14:textId="63325099" w:rsidR="006A2DA8" w:rsidRDefault="006A2DA8" w:rsidP="000D429C">
            <w:pPr>
              <w:spacing w:line="259" w:lineRule="auto"/>
              <w:rPr>
                <w:rStyle w:val="normaltextrun1"/>
                <w:rFonts w:ascii="Cooper Black" w:hAnsi="Cooper Black"/>
              </w:rPr>
            </w:pPr>
          </w:p>
        </w:tc>
      </w:tr>
    </w:tbl>
    <w:p w14:paraId="531D3256" w14:textId="77777777" w:rsidR="006A2DA8" w:rsidRDefault="006A2DA8" w:rsidP="000D429C">
      <w:pPr>
        <w:spacing w:line="259" w:lineRule="auto"/>
        <w:rPr>
          <w:rFonts w:asciiTheme="minorHAnsi" w:hAnsiTheme="minorHAnsi" w:cs="Arial"/>
        </w:rPr>
      </w:pPr>
    </w:p>
    <w:p w14:paraId="7AD8EBEC" w14:textId="77777777" w:rsidR="005D5750" w:rsidRPr="00B238B1" w:rsidRDefault="005D5750" w:rsidP="000D429C">
      <w:pPr>
        <w:spacing w:line="259" w:lineRule="auto"/>
        <w:rPr>
          <w:rFonts w:asciiTheme="minorHAnsi" w:hAnsiTheme="minorHAnsi" w:cs="Arial"/>
        </w:rPr>
      </w:pPr>
    </w:p>
    <w:sectPr w:rsidR="005D5750" w:rsidRPr="00B238B1" w:rsidSect="00740C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F8AB7" w14:textId="77777777" w:rsidR="004368C6" w:rsidRDefault="004368C6" w:rsidP="0052658A">
      <w:r>
        <w:separator/>
      </w:r>
    </w:p>
  </w:endnote>
  <w:endnote w:type="continuationSeparator" w:id="0">
    <w:p w14:paraId="6F041338" w14:textId="77777777" w:rsidR="004368C6" w:rsidRDefault="004368C6" w:rsidP="00526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0551" w14:textId="77777777" w:rsidR="00022C50" w:rsidRDefault="00022C5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8E099" w14:textId="77777777" w:rsidR="00022C50" w:rsidRDefault="00022C5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571EC" w14:textId="77777777" w:rsidR="00022C50" w:rsidRDefault="00022C5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A5E40" w14:textId="77777777" w:rsidR="004368C6" w:rsidRDefault="004368C6" w:rsidP="0052658A">
      <w:r>
        <w:separator/>
      </w:r>
    </w:p>
  </w:footnote>
  <w:footnote w:type="continuationSeparator" w:id="0">
    <w:p w14:paraId="08ADF27D" w14:textId="77777777" w:rsidR="004368C6" w:rsidRDefault="004368C6" w:rsidP="00526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CE55C" w14:textId="77777777" w:rsidR="00022C50" w:rsidRDefault="00022C5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9031" w14:textId="77777777" w:rsidR="00F76B6E" w:rsidRPr="0052658A" w:rsidRDefault="00F76B6E" w:rsidP="0052658A">
    <w:pPr>
      <w:pStyle w:val="Sidehoved"/>
      <w:pBdr>
        <w:bottom w:val="single" w:sz="4" w:space="1" w:color="auto"/>
      </w:pBdr>
      <w:rPr>
        <w:sz w:val="36"/>
      </w:rPr>
    </w:pPr>
    <w:r>
      <w:rPr>
        <w:noProof/>
        <w:sz w:val="36"/>
        <w:lang w:val="da-DK" w:eastAsia="da-DK"/>
      </w:rPr>
      <w:drawing>
        <wp:anchor distT="0" distB="0" distL="114300" distR="114300" simplePos="0" relativeHeight="251657728" behindDoc="0" locked="0" layoutInCell="1" allowOverlap="1" wp14:anchorId="766C516B" wp14:editId="07777777">
          <wp:simplePos x="0" y="0"/>
          <wp:positionH relativeFrom="column">
            <wp:posOffset>3779520</wp:posOffset>
          </wp:positionH>
          <wp:positionV relativeFrom="paragraph">
            <wp:posOffset>-30480</wp:posOffset>
          </wp:positionV>
          <wp:extent cx="2392680" cy="779780"/>
          <wp:effectExtent l="0" t="0" r="7620" b="1270"/>
          <wp:wrapSquare wrapText="bothSides"/>
          <wp:docPr id="1" name="Picture 1" descr="F:\Documents\FUR\Stuðul\2010\FUR-logo (A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uments\FUR\Stuðul\2010\FUR-logo (A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274" b="26263"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779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2658A">
      <w:rPr>
        <w:sz w:val="36"/>
      </w:rPr>
      <w:t>Føroya Ungdómsráð</w:t>
    </w:r>
  </w:p>
  <w:p w14:paraId="7FC8C711" w14:textId="77777777" w:rsidR="00F76B6E" w:rsidRPr="0052658A" w:rsidRDefault="00F76B6E">
    <w:pPr>
      <w:pStyle w:val="Sidehoved"/>
      <w:rPr>
        <w:sz w:val="32"/>
      </w:rPr>
    </w:pPr>
    <w:r>
      <w:rPr>
        <w:sz w:val="32"/>
      </w:rPr>
      <w:t xml:space="preserve">The </w:t>
    </w:r>
    <w:proofErr w:type="spellStart"/>
    <w:r w:rsidRPr="0052658A">
      <w:rPr>
        <w:sz w:val="32"/>
      </w:rPr>
      <w:t>Faroese</w:t>
    </w:r>
    <w:proofErr w:type="spellEnd"/>
    <w:r w:rsidRPr="0052658A">
      <w:rPr>
        <w:sz w:val="32"/>
      </w:rPr>
      <w:t xml:space="preserve"> </w:t>
    </w:r>
    <w:proofErr w:type="spellStart"/>
    <w:r w:rsidRPr="0052658A">
      <w:rPr>
        <w:sz w:val="32"/>
      </w:rPr>
      <w:t>Youth</w:t>
    </w:r>
    <w:proofErr w:type="spellEnd"/>
    <w:r w:rsidRPr="0052658A">
      <w:rPr>
        <w:sz w:val="32"/>
      </w:rPr>
      <w:t xml:space="preserve"> </w:t>
    </w:r>
    <w:proofErr w:type="spellStart"/>
    <w:r w:rsidRPr="0052658A">
      <w:rPr>
        <w:sz w:val="32"/>
      </w:rPr>
      <w:t>Council</w:t>
    </w:r>
    <w:proofErr w:type="spellEnd"/>
  </w:p>
  <w:p w14:paraId="40AA04E0" w14:textId="41ED5B9F" w:rsidR="00F76B6E" w:rsidRDefault="00F76B6E">
    <w:pPr>
      <w:pStyle w:val="Sidehoved"/>
    </w:pPr>
    <w:r>
      <w:t xml:space="preserve">+298 599299 – </w:t>
    </w:r>
    <w:hyperlink r:id="rId2" w:history="1">
      <w:r w:rsidRPr="0061044B">
        <w:rPr>
          <w:rStyle w:val="Hyperlink"/>
        </w:rPr>
        <w:t>fur@fur.fo</w:t>
      </w:r>
    </w:hyperlink>
    <w:r>
      <w:t xml:space="preserve"> </w:t>
    </w:r>
    <w:r w:rsidR="00022C50">
      <w:t xml:space="preserve">– </w:t>
    </w:r>
    <w:proofErr w:type="spellStart"/>
    <w:r w:rsidR="00022C50">
      <w:t>www.fur.fo</w:t>
    </w:r>
    <w:proofErr w:type="spellEnd"/>
  </w:p>
  <w:p w14:paraId="78557751" w14:textId="03900D15" w:rsidR="00F76B6E" w:rsidRDefault="00022C50">
    <w:pPr>
      <w:pStyle w:val="Sidehoved"/>
    </w:pPr>
    <w:r>
      <w:t xml:space="preserve">J. </w:t>
    </w:r>
    <w:proofErr w:type="spellStart"/>
    <w:r>
      <w:t>Broncksgøta</w:t>
    </w:r>
    <w:proofErr w:type="spellEnd"/>
    <w:r>
      <w:t xml:space="preserve"> 40</w:t>
    </w:r>
    <w:r w:rsidR="00F76B6E">
      <w:t xml:space="preserve">  –– F</w:t>
    </w:r>
    <w:r>
      <w:t>O</w:t>
    </w:r>
    <w:r w:rsidR="00F76B6E">
      <w:t xml:space="preserve"> 1</w:t>
    </w:r>
    <w:r>
      <w:t>0</w:t>
    </w:r>
    <w:r w:rsidR="00F76B6E">
      <w:t>0 Tórshavn</w:t>
    </w:r>
    <w:r w:rsidR="00F76B6E">
      <w:rPr>
        <w:noProof/>
        <w:lang w:eastAsia="fo-FO"/>
      </w:rPr>
      <w:t xml:space="preserve"> – </w:t>
    </w:r>
    <w:r>
      <w:rPr>
        <w:noProof/>
        <w:lang w:eastAsia="fo-FO"/>
      </w:rPr>
      <w:t xml:space="preserve">Føroyar - </w:t>
    </w:r>
    <w:r w:rsidR="00F76B6E">
      <w:rPr>
        <w:noProof/>
        <w:lang w:eastAsia="fo-FO"/>
      </w:rPr>
      <w:t>Faroe Islands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5F3DF" w14:textId="77777777" w:rsidR="00022C50" w:rsidRDefault="00022C5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741B"/>
    <w:multiLevelType w:val="hybridMultilevel"/>
    <w:tmpl w:val="AEAEBD6A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04037"/>
    <w:multiLevelType w:val="hybridMultilevel"/>
    <w:tmpl w:val="6F00E826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DB3ED3"/>
    <w:multiLevelType w:val="hybridMultilevel"/>
    <w:tmpl w:val="25B4CB58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>
      <w:start w:val="1"/>
      <w:numFmt w:val="lowerRoman"/>
      <w:lvlText w:val="%3."/>
      <w:lvlJc w:val="right"/>
      <w:pPr>
        <w:ind w:left="2160" w:hanging="180"/>
      </w:pPr>
    </w:lvl>
    <w:lvl w:ilvl="3" w:tplc="0438000F">
      <w:start w:val="1"/>
      <w:numFmt w:val="decimal"/>
      <w:lvlText w:val="%4."/>
      <w:lvlJc w:val="left"/>
      <w:pPr>
        <w:ind w:left="2880" w:hanging="360"/>
      </w:pPr>
    </w:lvl>
    <w:lvl w:ilvl="4" w:tplc="04380019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46F3F"/>
    <w:multiLevelType w:val="hybridMultilevel"/>
    <w:tmpl w:val="4FB06A68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2469BD"/>
    <w:multiLevelType w:val="hybridMultilevel"/>
    <w:tmpl w:val="7B28366A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A6F94"/>
    <w:multiLevelType w:val="hybridMultilevel"/>
    <w:tmpl w:val="B1220384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565AA"/>
    <w:multiLevelType w:val="hybridMultilevel"/>
    <w:tmpl w:val="C2D870CE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2E0838"/>
    <w:multiLevelType w:val="hybridMultilevel"/>
    <w:tmpl w:val="A52877C6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883D5A"/>
    <w:multiLevelType w:val="hybridMultilevel"/>
    <w:tmpl w:val="35F8F6DA"/>
    <w:lvl w:ilvl="0" w:tplc="043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B150D556">
      <w:numFmt w:val="bullet"/>
      <w:lvlText w:val="·"/>
      <w:lvlJc w:val="left"/>
      <w:pPr>
        <w:ind w:left="1278" w:hanging="765"/>
      </w:pPr>
      <w:rPr>
        <w:rFonts w:ascii="Trebuchet MS" w:eastAsia="Times New Roman" w:hAnsi="Trebuchet MS" w:cs="Times New Roman" w:hint="default"/>
      </w:rPr>
    </w:lvl>
    <w:lvl w:ilvl="2" w:tplc="043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33F32FFB"/>
    <w:multiLevelType w:val="hybridMultilevel"/>
    <w:tmpl w:val="ADF63872"/>
    <w:lvl w:ilvl="0" w:tplc="C6E49D6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0318C"/>
    <w:multiLevelType w:val="hybridMultilevel"/>
    <w:tmpl w:val="4028BB26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32856"/>
    <w:multiLevelType w:val="hybridMultilevel"/>
    <w:tmpl w:val="4028BB26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D44A3A"/>
    <w:multiLevelType w:val="hybridMultilevel"/>
    <w:tmpl w:val="BD365FCC"/>
    <w:lvl w:ilvl="0" w:tplc="1A3E4642">
      <w:start w:val="27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B695CE6"/>
    <w:multiLevelType w:val="hybridMultilevel"/>
    <w:tmpl w:val="6B729158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D439A"/>
    <w:multiLevelType w:val="hybridMultilevel"/>
    <w:tmpl w:val="9250A5AA"/>
    <w:lvl w:ilvl="0" w:tplc="043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6C5F"/>
    <w:multiLevelType w:val="hybridMultilevel"/>
    <w:tmpl w:val="6F42A3A2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F369DC"/>
    <w:multiLevelType w:val="hybridMultilevel"/>
    <w:tmpl w:val="CD6C5376"/>
    <w:lvl w:ilvl="0" w:tplc="043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080" w:hanging="360"/>
      </w:pPr>
    </w:lvl>
    <w:lvl w:ilvl="2" w:tplc="0438001B">
      <w:start w:val="1"/>
      <w:numFmt w:val="lowerRoman"/>
      <w:lvlText w:val="%3."/>
      <w:lvlJc w:val="right"/>
      <w:pPr>
        <w:ind w:left="1800" w:hanging="180"/>
      </w:pPr>
    </w:lvl>
    <w:lvl w:ilvl="3" w:tplc="0438000F">
      <w:start w:val="1"/>
      <w:numFmt w:val="decimal"/>
      <w:lvlText w:val="%4."/>
      <w:lvlJc w:val="left"/>
      <w:pPr>
        <w:ind w:left="2520" w:hanging="360"/>
      </w:pPr>
    </w:lvl>
    <w:lvl w:ilvl="4" w:tplc="04380019">
      <w:start w:val="1"/>
      <w:numFmt w:val="lowerLetter"/>
      <w:lvlText w:val="%5."/>
      <w:lvlJc w:val="left"/>
      <w:pPr>
        <w:ind w:left="3240" w:hanging="360"/>
      </w:pPr>
    </w:lvl>
    <w:lvl w:ilvl="5" w:tplc="0438001B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F8121A"/>
    <w:multiLevelType w:val="hybridMultilevel"/>
    <w:tmpl w:val="55FC008A"/>
    <w:lvl w:ilvl="0" w:tplc="04380017">
      <w:start w:val="1"/>
      <w:numFmt w:val="lowerLetter"/>
      <w:lvlText w:val="%1)"/>
      <w:lvlJc w:val="left"/>
      <w:pPr>
        <w:ind w:left="720" w:hanging="360"/>
      </w:p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46BD5"/>
    <w:multiLevelType w:val="hybridMultilevel"/>
    <w:tmpl w:val="8BE41DD2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C0AC0"/>
    <w:multiLevelType w:val="hybridMultilevel"/>
    <w:tmpl w:val="590A3206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800" w:hanging="360"/>
      </w:pPr>
    </w:lvl>
    <w:lvl w:ilvl="2" w:tplc="0438001B" w:tentative="1">
      <w:start w:val="1"/>
      <w:numFmt w:val="lowerRoman"/>
      <w:lvlText w:val="%3."/>
      <w:lvlJc w:val="right"/>
      <w:pPr>
        <w:ind w:left="2520" w:hanging="180"/>
      </w:pPr>
    </w:lvl>
    <w:lvl w:ilvl="3" w:tplc="0438000F" w:tentative="1">
      <w:start w:val="1"/>
      <w:numFmt w:val="decimal"/>
      <w:lvlText w:val="%4."/>
      <w:lvlJc w:val="left"/>
      <w:pPr>
        <w:ind w:left="3240" w:hanging="360"/>
      </w:pPr>
    </w:lvl>
    <w:lvl w:ilvl="4" w:tplc="04380019" w:tentative="1">
      <w:start w:val="1"/>
      <w:numFmt w:val="lowerLetter"/>
      <w:lvlText w:val="%5."/>
      <w:lvlJc w:val="left"/>
      <w:pPr>
        <w:ind w:left="3960" w:hanging="360"/>
      </w:pPr>
    </w:lvl>
    <w:lvl w:ilvl="5" w:tplc="0438001B" w:tentative="1">
      <w:start w:val="1"/>
      <w:numFmt w:val="lowerRoman"/>
      <w:lvlText w:val="%6."/>
      <w:lvlJc w:val="right"/>
      <w:pPr>
        <w:ind w:left="4680" w:hanging="180"/>
      </w:pPr>
    </w:lvl>
    <w:lvl w:ilvl="6" w:tplc="0438000F" w:tentative="1">
      <w:start w:val="1"/>
      <w:numFmt w:val="decimal"/>
      <w:lvlText w:val="%7."/>
      <w:lvlJc w:val="left"/>
      <w:pPr>
        <w:ind w:left="5400" w:hanging="360"/>
      </w:pPr>
    </w:lvl>
    <w:lvl w:ilvl="7" w:tplc="04380019" w:tentative="1">
      <w:start w:val="1"/>
      <w:numFmt w:val="lowerLetter"/>
      <w:lvlText w:val="%8."/>
      <w:lvlJc w:val="left"/>
      <w:pPr>
        <w:ind w:left="6120" w:hanging="360"/>
      </w:pPr>
    </w:lvl>
    <w:lvl w:ilvl="8" w:tplc="043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E41FE2"/>
    <w:multiLevelType w:val="hybridMultilevel"/>
    <w:tmpl w:val="EA38051E"/>
    <w:lvl w:ilvl="0" w:tplc="043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E0D79"/>
    <w:multiLevelType w:val="hybridMultilevel"/>
    <w:tmpl w:val="149AA006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BF26F0"/>
    <w:multiLevelType w:val="hybridMultilevel"/>
    <w:tmpl w:val="DBB8B0E4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B7E"/>
    <w:multiLevelType w:val="hybridMultilevel"/>
    <w:tmpl w:val="CB423022"/>
    <w:lvl w:ilvl="0" w:tplc="0438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3240" w:hanging="360"/>
      </w:pPr>
    </w:lvl>
    <w:lvl w:ilvl="2" w:tplc="0438001B">
      <w:start w:val="1"/>
      <w:numFmt w:val="lowerRoman"/>
      <w:lvlText w:val="%3."/>
      <w:lvlJc w:val="right"/>
      <w:pPr>
        <w:ind w:left="3960" w:hanging="180"/>
      </w:pPr>
    </w:lvl>
    <w:lvl w:ilvl="3" w:tplc="0438000F">
      <w:start w:val="1"/>
      <w:numFmt w:val="decimal"/>
      <w:lvlText w:val="%4."/>
      <w:lvlJc w:val="left"/>
      <w:pPr>
        <w:ind w:left="4680" w:hanging="360"/>
      </w:pPr>
    </w:lvl>
    <w:lvl w:ilvl="4" w:tplc="04380019">
      <w:start w:val="1"/>
      <w:numFmt w:val="lowerLetter"/>
      <w:lvlText w:val="%5."/>
      <w:lvlJc w:val="left"/>
      <w:pPr>
        <w:ind w:left="5400" w:hanging="360"/>
      </w:pPr>
    </w:lvl>
    <w:lvl w:ilvl="5" w:tplc="0438001B">
      <w:start w:val="1"/>
      <w:numFmt w:val="lowerRoman"/>
      <w:lvlText w:val="%6."/>
      <w:lvlJc w:val="right"/>
      <w:pPr>
        <w:ind w:left="6120" w:hanging="180"/>
      </w:pPr>
    </w:lvl>
    <w:lvl w:ilvl="6" w:tplc="0438000F">
      <w:start w:val="1"/>
      <w:numFmt w:val="decimal"/>
      <w:lvlText w:val="%7."/>
      <w:lvlJc w:val="left"/>
      <w:pPr>
        <w:ind w:left="6840" w:hanging="360"/>
      </w:pPr>
    </w:lvl>
    <w:lvl w:ilvl="7" w:tplc="04380019">
      <w:start w:val="1"/>
      <w:numFmt w:val="lowerLetter"/>
      <w:lvlText w:val="%8."/>
      <w:lvlJc w:val="left"/>
      <w:pPr>
        <w:ind w:left="7560" w:hanging="360"/>
      </w:pPr>
    </w:lvl>
    <w:lvl w:ilvl="8" w:tplc="0438001B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73055A92"/>
    <w:multiLevelType w:val="hybridMultilevel"/>
    <w:tmpl w:val="4028BB26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B227E"/>
    <w:multiLevelType w:val="hybridMultilevel"/>
    <w:tmpl w:val="20D4DA08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05142"/>
    <w:multiLevelType w:val="hybridMultilevel"/>
    <w:tmpl w:val="E6C81E6E"/>
    <w:lvl w:ilvl="0" w:tplc="0B8C358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080" w:hanging="360"/>
      </w:pPr>
    </w:lvl>
    <w:lvl w:ilvl="2" w:tplc="0438001B" w:tentative="1">
      <w:start w:val="1"/>
      <w:numFmt w:val="lowerRoman"/>
      <w:lvlText w:val="%3."/>
      <w:lvlJc w:val="right"/>
      <w:pPr>
        <w:ind w:left="1800" w:hanging="180"/>
      </w:pPr>
    </w:lvl>
    <w:lvl w:ilvl="3" w:tplc="0438000F" w:tentative="1">
      <w:start w:val="1"/>
      <w:numFmt w:val="decimal"/>
      <w:lvlText w:val="%4."/>
      <w:lvlJc w:val="left"/>
      <w:pPr>
        <w:ind w:left="2520" w:hanging="360"/>
      </w:pPr>
    </w:lvl>
    <w:lvl w:ilvl="4" w:tplc="04380019" w:tentative="1">
      <w:start w:val="1"/>
      <w:numFmt w:val="lowerLetter"/>
      <w:lvlText w:val="%5."/>
      <w:lvlJc w:val="left"/>
      <w:pPr>
        <w:ind w:left="3240" w:hanging="360"/>
      </w:pPr>
    </w:lvl>
    <w:lvl w:ilvl="5" w:tplc="0438001B" w:tentative="1">
      <w:start w:val="1"/>
      <w:numFmt w:val="lowerRoman"/>
      <w:lvlText w:val="%6."/>
      <w:lvlJc w:val="right"/>
      <w:pPr>
        <w:ind w:left="3960" w:hanging="180"/>
      </w:pPr>
    </w:lvl>
    <w:lvl w:ilvl="6" w:tplc="0438000F" w:tentative="1">
      <w:start w:val="1"/>
      <w:numFmt w:val="decimal"/>
      <w:lvlText w:val="%7."/>
      <w:lvlJc w:val="left"/>
      <w:pPr>
        <w:ind w:left="4680" w:hanging="360"/>
      </w:pPr>
    </w:lvl>
    <w:lvl w:ilvl="7" w:tplc="04380019" w:tentative="1">
      <w:start w:val="1"/>
      <w:numFmt w:val="lowerLetter"/>
      <w:lvlText w:val="%8."/>
      <w:lvlJc w:val="left"/>
      <w:pPr>
        <w:ind w:left="5400" w:hanging="360"/>
      </w:pPr>
    </w:lvl>
    <w:lvl w:ilvl="8" w:tplc="043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851C6B"/>
    <w:multiLevelType w:val="hybridMultilevel"/>
    <w:tmpl w:val="55703C18"/>
    <w:lvl w:ilvl="0" w:tplc="73A0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56B69"/>
    <w:multiLevelType w:val="hybridMultilevel"/>
    <w:tmpl w:val="D6EEE720"/>
    <w:lvl w:ilvl="0" w:tplc="04380019">
      <w:start w:val="1"/>
      <w:numFmt w:val="lowerLetter"/>
      <w:lvlText w:val="%1."/>
      <w:lvlJc w:val="left"/>
      <w:pPr>
        <w:ind w:left="1440" w:hanging="360"/>
      </w:p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C4E0B8C"/>
    <w:multiLevelType w:val="hybridMultilevel"/>
    <w:tmpl w:val="062C2EA2"/>
    <w:lvl w:ilvl="0" w:tplc="364C60A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380019" w:tentative="1">
      <w:start w:val="1"/>
      <w:numFmt w:val="lowerLetter"/>
      <w:lvlText w:val="%2."/>
      <w:lvlJc w:val="left"/>
      <w:pPr>
        <w:ind w:left="2160" w:hanging="360"/>
      </w:pPr>
    </w:lvl>
    <w:lvl w:ilvl="2" w:tplc="0438001B" w:tentative="1">
      <w:start w:val="1"/>
      <w:numFmt w:val="lowerRoman"/>
      <w:lvlText w:val="%3."/>
      <w:lvlJc w:val="right"/>
      <w:pPr>
        <w:ind w:left="2880" w:hanging="180"/>
      </w:pPr>
    </w:lvl>
    <w:lvl w:ilvl="3" w:tplc="0438000F" w:tentative="1">
      <w:start w:val="1"/>
      <w:numFmt w:val="decimal"/>
      <w:lvlText w:val="%4."/>
      <w:lvlJc w:val="left"/>
      <w:pPr>
        <w:ind w:left="3600" w:hanging="360"/>
      </w:pPr>
    </w:lvl>
    <w:lvl w:ilvl="4" w:tplc="04380019" w:tentative="1">
      <w:start w:val="1"/>
      <w:numFmt w:val="lowerLetter"/>
      <w:lvlText w:val="%5."/>
      <w:lvlJc w:val="left"/>
      <w:pPr>
        <w:ind w:left="4320" w:hanging="360"/>
      </w:pPr>
    </w:lvl>
    <w:lvl w:ilvl="5" w:tplc="0438001B" w:tentative="1">
      <w:start w:val="1"/>
      <w:numFmt w:val="lowerRoman"/>
      <w:lvlText w:val="%6."/>
      <w:lvlJc w:val="right"/>
      <w:pPr>
        <w:ind w:left="5040" w:hanging="180"/>
      </w:pPr>
    </w:lvl>
    <w:lvl w:ilvl="6" w:tplc="0438000F" w:tentative="1">
      <w:start w:val="1"/>
      <w:numFmt w:val="decimal"/>
      <w:lvlText w:val="%7."/>
      <w:lvlJc w:val="left"/>
      <w:pPr>
        <w:ind w:left="5760" w:hanging="360"/>
      </w:pPr>
    </w:lvl>
    <w:lvl w:ilvl="7" w:tplc="04380019" w:tentative="1">
      <w:start w:val="1"/>
      <w:numFmt w:val="lowerLetter"/>
      <w:lvlText w:val="%8."/>
      <w:lvlJc w:val="left"/>
      <w:pPr>
        <w:ind w:left="6480" w:hanging="360"/>
      </w:pPr>
    </w:lvl>
    <w:lvl w:ilvl="8" w:tplc="043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B51142"/>
    <w:multiLevelType w:val="hybridMultilevel"/>
    <w:tmpl w:val="9954C54A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6"/>
  </w:num>
  <w:num w:numId="4">
    <w:abstractNumId w:val="24"/>
  </w:num>
  <w:num w:numId="5">
    <w:abstractNumId w:val="11"/>
  </w:num>
  <w:num w:numId="6">
    <w:abstractNumId w:val="10"/>
  </w:num>
  <w:num w:numId="7">
    <w:abstractNumId w:val="7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4"/>
  </w:num>
  <w:num w:numId="11">
    <w:abstractNumId w:val="0"/>
  </w:num>
  <w:num w:numId="12">
    <w:abstractNumId w:val="9"/>
  </w:num>
  <w:num w:numId="13">
    <w:abstractNumId w:val="19"/>
  </w:num>
  <w:num w:numId="14">
    <w:abstractNumId w:val="18"/>
  </w:num>
  <w:num w:numId="15">
    <w:abstractNumId w:val="6"/>
  </w:num>
  <w:num w:numId="16">
    <w:abstractNumId w:val="25"/>
  </w:num>
  <w:num w:numId="17">
    <w:abstractNumId w:val="3"/>
  </w:num>
  <w:num w:numId="18">
    <w:abstractNumId w:val="29"/>
  </w:num>
  <w:num w:numId="19">
    <w:abstractNumId w:val="27"/>
  </w:num>
  <w:num w:numId="20">
    <w:abstractNumId w:val="23"/>
  </w:num>
  <w:num w:numId="21">
    <w:abstractNumId w:val="12"/>
  </w:num>
  <w:num w:numId="22">
    <w:abstractNumId w:val="5"/>
  </w:num>
  <w:num w:numId="23">
    <w:abstractNumId w:val="26"/>
  </w:num>
  <w:num w:numId="24">
    <w:abstractNumId w:val="4"/>
  </w:num>
  <w:num w:numId="25">
    <w:abstractNumId w:val="28"/>
  </w:num>
  <w:num w:numId="26">
    <w:abstractNumId w:val="15"/>
  </w:num>
  <w:num w:numId="27">
    <w:abstractNumId w:val="1"/>
  </w:num>
  <w:num w:numId="28">
    <w:abstractNumId w:val="21"/>
  </w:num>
  <w:num w:numId="29">
    <w:abstractNumId w:val="17"/>
  </w:num>
  <w:num w:numId="30">
    <w:abstractNumId w:val="8"/>
  </w:num>
  <w:num w:numId="31">
    <w:abstractNumId w:val="30"/>
  </w:num>
  <w:num w:numId="32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392"/>
    <w:rsid w:val="00000176"/>
    <w:rsid w:val="00001392"/>
    <w:rsid w:val="000037CF"/>
    <w:rsid w:val="000043ED"/>
    <w:rsid w:val="00004616"/>
    <w:rsid w:val="00005349"/>
    <w:rsid w:val="00005E3E"/>
    <w:rsid w:val="00007E8C"/>
    <w:rsid w:val="00010A88"/>
    <w:rsid w:val="00012A9B"/>
    <w:rsid w:val="000137B4"/>
    <w:rsid w:val="0002046F"/>
    <w:rsid w:val="000218E0"/>
    <w:rsid w:val="00022C50"/>
    <w:rsid w:val="00027B6E"/>
    <w:rsid w:val="00030BE0"/>
    <w:rsid w:val="000320B2"/>
    <w:rsid w:val="000332AA"/>
    <w:rsid w:val="000347CB"/>
    <w:rsid w:val="00037270"/>
    <w:rsid w:val="00037845"/>
    <w:rsid w:val="00037B3D"/>
    <w:rsid w:val="000401BB"/>
    <w:rsid w:val="00040813"/>
    <w:rsid w:val="0004087F"/>
    <w:rsid w:val="0004104F"/>
    <w:rsid w:val="00042363"/>
    <w:rsid w:val="00042F37"/>
    <w:rsid w:val="00043F4C"/>
    <w:rsid w:val="00044EF7"/>
    <w:rsid w:val="0004564C"/>
    <w:rsid w:val="00045AC6"/>
    <w:rsid w:val="00045D26"/>
    <w:rsid w:val="0005053B"/>
    <w:rsid w:val="00053EED"/>
    <w:rsid w:val="0005702F"/>
    <w:rsid w:val="00062FB2"/>
    <w:rsid w:val="00063956"/>
    <w:rsid w:val="000677D5"/>
    <w:rsid w:val="0007362D"/>
    <w:rsid w:val="00073F7B"/>
    <w:rsid w:val="00074646"/>
    <w:rsid w:val="00075382"/>
    <w:rsid w:val="00075971"/>
    <w:rsid w:val="00075D78"/>
    <w:rsid w:val="000778B2"/>
    <w:rsid w:val="00081EA2"/>
    <w:rsid w:val="000832A2"/>
    <w:rsid w:val="00087AD9"/>
    <w:rsid w:val="000905E3"/>
    <w:rsid w:val="000934E2"/>
    <w:rsid w:val="0009481B"/>
    <w:rsid w:val="000954EB"/>
    <w:rsid w:val="00096007"/>
    <w:rsid w:val="000A3605"/>
    <w:rsid w:val="000A3CF5"/>
    <w:rsid w:val="000A5A94"/>
    <w:rsid w:val="000A5C8A"/>
    <w:rsid w:val="000A6046"/>
    <w:rsid w:val="000A6362"/>
    <w:rsid w:val="000A6F2D"/>
    <w:rsid w:val="000A7C32"/>
    <w:rsid w:val="000B14C8"/>
    <w:rsid w:val="000B1F1D"/>
    <w:rsid w:val="000B68DD"/>
    <w:rsid w:val="000C03FA"/>
    <w:rsid w:val="000C30F5"/>
    <w:rsid w:val="000C4B86"/>
    <w:rsid w:val="000C54A9"/>
    <w:rsid w:val="000C5BC3"/>
    <w:rsid w:val="000C6F59"/>
    <w:rsid w:val="000D1D84"/>
    <w:rsid w:val="000D429C"/>
    <w:rsid w:val="000D4340"/>
    <w:rsid w:val="000D7C0F"/>
    <w:rsid w:val="000F5B25"/>
    <w:rsid w:val="000F7650"/>
    <w:rsid w:val="0010063E"/>
    <w:rsid w:val="00100F4C"/>
    <w:rsid w:val="00101C2A"/>
    <w:rsid w:val="00103A9B"/>
    <w:rsid w:val="001055EB"/>
    <w:rsid w:val="00105F24"/>
    <w:rsid w:val="001066D8"/>
    <w:rsid w:val="0010776D"/>
    <w:rsid w:val="00112EEE"/>
    <w:rsid w:val="00113AEB"/>
    <w:rsid w:val="00116011"/>
    <w:rsid w:val="00116AA6"/>
    <w:rsid w:val="00116B2D"/>
    <w:rsid w:val="00117E6C"/>
    <w:rsid w:val="00117F27"/>
    <w:rsid w:val="00120529"/>
    <w:rsid w:val="001232DB"/>
    <w:rsid w:val="00123960"/>
    <w:rsid w:val="00123BB5"/>
    <w:rsid w:val="00124A3A"/>
    <w:rsid w:val="00126C22"/>
    <w:rsid w:val="00127467"/>
    <w:rsid w:val="0013019B"/>
    <w:rsid w:val="0013331A"/>
    <w:rsid w:val="001336BB"/>
    <w:rsid w:val="00136F33"/>
    <w:rsid w:val="00141197"/>
    <w:rsid w:val="001441DF"/>
    <w:rsid w:val="00147489"/>
    <w:rsid w:val="00147AFB"/>
    <w:rsid w:val="00150C59"/>
    <w:rsid w:val="00151ED5"/>
    <w:rsid w:val="00151F04"/>
    <w:rsid w:val="00155CC8"/>
    <w:rsid w:val="00160596"/>
    <w:rsid w:val="00161A1B"/>
    <w:rsid w:val="00164D7E"/>
    <w:rsid w:val="00166521"/>
    <w:rsid w:val="00167F9D"/>
    <w:rsid w:val="0017064C"/>
    <w:rsid w:val="001709C4"/>
    <w:rsid w:val="001761A3"/>
    <w:rsid w:val="00185498"/>
    <w:rsid w:val="001859F7"/>
    <w:rsid w:val="00187C7F"/>
    <w:rsid w:val="00187FB2"/>
    <w:rsid w:val="0019615B"/>
    <w:rsid w:val="001966A5"/>
    <w:rsid w:val="00196891"/>
    <w:rsid w:val="00196EEF"/>
    <w:rsid w:val="00197341"/>
    <w:rsid w:val="00197410"/>
    <w:rsid w:val="001A6F21"/>
    <w:rsid w:val="001B2507"/>
    <w:rsid w:val="001B2819"/>
    <w:rsid w:val="001B798D"/>
    <w:rsid w:val="001B7A27"/>
    <w:rsid w:val="001C2C65"/>
    <w:rsid w:val="001C4506"/>
    <w:rsid w:val="001C5C06"/>
    <w:rsid w:val="001D04A7"/>
    <w:rsid w:val="001D0BE4"/>
    <w:rsid w:val="001D18CE"/>
    <w:rsid w:val="001D359F"/>
    <w:rsid w:val="001D3FF2"/>
    <w:rsid w:val="001D4821"/>
    <w:rsid w:val="001D64EF"/>
    <w:rsid w:val="001D7F94"/>
    <w:rsid w:val="001E1184"/>
    <w:rsid w:val="001E4185"/>
    <w:rsid w:val="001E635E"/>
    <w:rsid w:val="001E76F3"/>
    <w:rsid w:val="001F01FF"/>
    <w:rsid w:val="001F1BF4"/>
    <w:rsid w:val="001F3D7E"/>
    <w:rsid w:val="001F4710"/>
    <w:rsid w:val="001F4E89"/>
    <w:rsid w:val="00200065"/>
    <w:rsid w:val="00200405"/>
    <w:rsid w:val="00204F07"/>
    <w:rsid w:val="00205331"/>
    <w:rsid w:val="00205E16"/>
    <w:rsid w:val="002137F2"/>
    <w:rsid w:val="00215B04"/>
    <w:rsid w:val="00216C0C"/>
    <w:rsid w:val="0021786B"/>
    <w:rsid w:val="00217B2D"/>
    <w:rsid w:val="00217E6A"/>
    <w:rsid w:val="002235E3"/>
    <w:rsid w:val="00223CDD"/>
    <w:rsid w:val="0022454D"/>
    <w:rsid w:val="002257A9"/>
    <w:rsid w:val="00226B2D"/>
    <w:rsid w:val="00226C99"/>
    <w:rsid w:val="00226F23"/>
    <w:rsid w:val="002273C6"/>
    <w:rsid w:val="00242D11"/>
    <w:rsid w:val="0024402A"/>
    <w:rsid w:val="0024495C"/>
    <w:rsid w:val="00245A87"/>
    <w:rsid w:val="00251267"/>
    <w:rsid w:val="00255E8A"/>
    <w:rsid w:val="00256336"/>
    <w:rsid w:val="00261C50"/>
    <w:rsid w:val="00264332"/>
    <w:rsid w:val="002647BE"/>
    <w:rsid w:val="00270699"/>
    <w:rsid w:val="0027098E"/>
    <w:rsid w:val="00272455"/>
    <w:rsid w:val="00273AFD"/>
    <w:rsid w:val="00277A83"/>
    <w:rsid w:val="00286CEC"/>
    <w:rsid w:val="0029250E"/>
    <w:rsid w:val="00292DCA"/>
    <w:rsid w:val="002A3764"/>
    <w:rsid w:val="002B35B0"/>
    <w:rsid w:val="002B4960"/>
    <w:rsid w:val="002B6D16"/>
    <w:rsid w:val="002C628B"/>
    <w:rsid w:val="002D1C4C"/>
    <w:rsid w:val="002D4CB9"/>
    <w:rsid w:val="002D5836"/>
    <w:rsid w:val="002D6507"/>
    <w:rsid w:val="002D7136"/>
    <w:rsid w:val="002E0FD0"/>
    <w:rsid w:val="002E29DD"/>
    <w:rsid w:val="002E2AFF"/>
    <w:rsid w:val="002E2DBE"/>
    <w:rsid w:val="002E4B20"/>
    <w:rsid w:val="002E5A80"/>
    <w:rsid w:val="002E5C58"/>
    <w:rsid w:val="002E6C5C"/>
    <w:rsid w:val="002E7EC5"/>
    <w:rsid w:val="002F1FA6"/>
    <w:rsid w:val="002F37C5"/>
    <w:rsid w:val="002F382A"/>
    <w:rsid w:val="002F4E9B"/>
    <w:rsid w:val="002F5930"/>
    <w:rsid w:val="002F5E2E"/>
    <w:rsid w:val="002F6984"/>
    <w:rsid w:val="003009C2"/>
    <w:rsid w:val="00301C9C"/>
    <w:rsid w:val="0030786D"/>
    <w:rsid w:val="00313A67"/>
    <w:rsid w:val="003141C9"/>
    <w:rsid w:val="0031456A"/>
    <w:rsid w:val="00314853"/>
    <w:rsid w:val="003150CC"/>
    <w:rsid w:val="00315638"/>
    <w:rsid w:val="003162DE"/>
    <w:rsid w:val="00316C5F"/>
    <w:rsid w:val="003209C5"/>
    <w:rsid w:val="003210B3"/>
    <w:rsid w:val="003219CC"/>
    <w:rsid w:val="00322A0B"/>
    <w:rsid w:val="003235B6"/>
    <w:rsid w:val="003249EC"/>
    <w:rsid w:val="00324FFD"/>
    <w:rsid w:val="00325939"/>
    <w:rsid w:val="003275A9"/>
    <w:rsid w:val="00327A90"/>
    <w:rsid w:val="00327DCF"/>
    <w:rsid w:val="00330769"/>
    <w:rsid w:val="00332695"/>
    <w:rsid w:val="003327EB"/>
    <w:rsid w:val="0033632E"/>
    <w:rsid w:val="003439AB"/>
    <w:rsid w:val="0034466F"/>
    <w:rsid w:val="00347BDF"/>
    <w:rsid w:val="00350212"/>
    <w:rsid w:val="0035255C"/>
    <w:rsid w:val="00355C3A"/>
    <w:rsid w:val="00365D6B"/>
    <w:rsid w:val="00366672"/>
    <w:rsid w:val="00367154"/>
    <w:rsid w:val="00371153"/>
    <w:rsid w:val="00372839"/>
    <w:rsid w:val="003731AD"/>
    <w:rsid w:val="00374069"/>
    <w:rsid w:val="00376D3D"/>
    <w:rsid w:val="00376E4B"/>
    <w:rsid w:val="0038328C"/>
    <w:rsid w:val="00385193"/>
    <w:rsid w:val="00385E7A"/>
    <w:rsid w:val="003870DE"/>
    <w:rsid w:val="00392243"/>
    <w:rsid w:val="00392CC2"/>
    <w:rsid w:val="00393FC5"/>
    <w:rsid w:val="00395F69"/>
    <w:rsid w:val="0039793F"/>
    <w:rsid w:val="003A3ADD"/>
    <w:rsid w:val="003A4597"/>
    <w:rsid w:val="003A6C2E"/>
    <w:rsid w:val="003B00AA"/>
    <w:rsid w:val="003B042F"/>
    <w:rsid w:val="003B0595"/>
    <w:rsid w:val="003B3111"/>
    <w:rsid w:val="003B551B"/>
    <w:rsid w:val="003B5FFF"/>
    <w:rsid w:val="003B67AD"/>
    <w:rsid w:val="003C1A89"/>
    <w:rsid w:val="003C2F9E"/>
    <w:rsid w:val="003C5C39"/>
    <w:rsid w:val="003D0E0E"/>
    <w:rsid w:val="003D299D"/>
    <w:rsid w:val="003D2A5B"/>
    <w:rsid w:val="003D76BA"/>
    <w:rsid w:val="003E31F8"/>
    <w:rsid w:val="003E6FBE"/>
    <w:rsid w:val="003F1B3C"/>
    <w:rsid w:val="003F40DA"/>
    <w:rsid w:val="003F6BC4"/>
    <w:rsid w:val="00400B21"/>
    <w:rsid w:val="00400DEB"/>
    <w:rsid w:val="004043EB"/>
    <w:rsid w:val="0041106A"/>
    <w:rsid w:val="0041199E"/>
    <w:rsid w:val="0041600D"/>
    <w:rsid w:val="00416FED"/>
    <w:rsid w:val="0041708D"/>
    <w:rsid w:val="00420E87"/>
    <w:rsid w:val="00431B7A"/>
    <w:rsid w:val="00431FD3"/>
    <w:rsid w:val="0043464A"/>
    <w:rsid w:val="0043475E"/>
    <w:rsid w:val="004368C6"/>
    <w:rsid w:val="0044245D"/>
    <w:rsid w:val="00442F16"/>
    <w:rsid w:val="00444E4A"/>
    <w:rsid w:val="00445BBC"/>
    <w:rsid w:val="00450A53"/>
    <w:rsid w:val="0045285D"/>
    <w:rsid w:val="00457078"/>
    <w:rsid w:val="00461EE8"/>
    <w:rsid w:val="004630A1"/>
    <w:rsid w:val="00475468"/>
    <w:rsid w:val="004776FB"/>
    <w:rsid w:val="0047788D"/>
    <w:rsid w:val="0048038D"/>
    <w:rsid w:val="00481C84"/>
    <w:rsid w:val="00483488"/>
    <w:rsid w:val="00485C4C"/>
    <w:rsid w:val="004872A6"/>
    <w:rsid w:val="004925D7"/>
    <w:rsid w:val="004A0BFE"/>
    <w:rsid w:val="004A41BB"/>
    <w:rsid w:val="004A5CA0"/>
    <w:rsid w:val="004A63D0"/>
    <w:rsid w:val="004A7A9A"/>
    <w:rsid w:val="004B3403"/>
    <w:rsid w:val="004B3A7A"/>
    <w:rsid w:val="004B536E"/>
    <w:rsid w:val="004B5D5F"/>
    <w:rsid w:val="004C6415"/>
    <w:rsid w:val="004D0F7F"/>
    <w:rsid w:val="004D3264"/>
    <w:rsid w:val="004D59A3"/>
    <w:rsid w:val="004D799A"/>
    <w:rsid w:val="004E3CCC"/>
    <w:rsid w:val="004E5E3F"/>
    <w:rsid w:val="004E674D"/>
    <w:rsid w:val="004F4D47"/>
    <w:rsid w:val="004F6B3F"/>
    <w:rsid w:val="004F7739"/>
    <w:rsid w:val="00500DCB"/>
    <w:rsid w:val="005013C3"/>
    <w:rsid w:val="00503286"/>
    <w:rsid w:val="00504F27"/>
    <w:rsid w:val="0050654E"/>
    <w:rsid w:val="005134C0"/>
    <w:rsid w:val="00514F80"/>
    <w:rsid w:val="0051782E"/>
    <w:rsid w:val="00521CFC"/>
    <w:rsid w:val="0052658A"/>
    <w:rsid w:val="00530C0D"/>
    <w:rsid w:val="00536894"/>
    <w:rsid w:val="005417E6"/>
    <w:rsid w:val="00542894"/>
    <w:rsid w:val="00542CF4"/>
    <w:rsid w:val="00542E67"/>
    <w:rsid w:val="00547172"/>
    <w:rsid w:val="005527D4"/>
    <w:rsid w:val="0055362B"/>
    <w:rsid w:val="00555050"/>
    <w:rsid w:val="005561AC"/>
    <w:rsid w:val="0055780C"/>
    <w:rsid w:val="00557F5A"/>
    <w:rsid w:val="005612B5"/>
    <w:rsid w:val="005632EE"/>
    <w:rsid w:val="005639BC"/>
    <w:rsid w:val="0056530C"/>
    <w:rsid w:val="00565B02"/>
    <w:rsid w:val="005673E1"/>
    <w:rsid w:val="00567D5E"/>
    <w:rsid w:val="00571CCD"/>
    <w:rsid w:val="00571CEC"/>
    <w:rsid w:val="00571F88"/>
    <w:rsid w:val="00574153"/>
    <w:rsid w:val="00575AE0"/>
    <w:rsid w:val="00576583"/>
    <w:rsid w:val="005811F4"/>
    <w:rsid w:val="00583107"/>
    <w:rsid w:val="00591445"/>
    <w:rsid w:val="00591B76"/>
    <w:rsid w:val="005922AF"/>
    <w:rsid w:val="00592A45"/>
    <w:rsid w:val="0059471A"/>
    <w:rsid w:val="0059780A"/>
    <w:rsid w:val="00597EB1"/>
    <w:rsid w:val="005A09A4"/>
    <w:rsid w:val="005A6F19"/>
    <w:rsid w:val="005A715A"/>
    <w:rsid w:val="005A776E"/>
    <w:rsid w:val="005B23E4"/>
    <w:rsid w:val="005B249C"/>
    <w:rsid w:val="005B36CA"/>
    <w:rsid w:val="005B7193"/>
    <w:rsid w:val="005C1F17"/>
    <w:rsid w:val="005C332D"/>
    <w:rsid w:val="005C42B5"/>
    <w:rsid w:val="005C5F12"/>
    <w:rsid w:val="005C604E"/>
    <w:rsid w:val="005C724C"/>
    <w:rsid w:val="005D00FC"/>
    <w:rsid w:val="005D1566"/>
    <w:rsid w:val="005D19A3"/>
    <w:rsid w:val="005D29EB"/>
    <w:rsid w:val="005D5750"/>
    <w:rsid w:val="005D5D90"/>
    <w:rsid w:val="005D68F9"/>
    <w:rsid w:val="005E251F"/>
    <w:rsid w:val="005E2626"/>
    <w:rsid w:val="005E7A3E"/>
    <w:rsid w:val="005F1BE1"/>
    <w:rsid w:val="005F4966"/>
    <w:rsid w:val="005F727B"/>
    <w:rsid w:val="005F7F4C"/>
    <w:rsid w:val="00600804"/>
    <w:rsid w:val="00602CC3"/>
    <w:rsid w:val="006036C5"/>
    <w:rsid w:val="00603B64"/>
    <w:rsid w:val="00604007"/>
    <w:rsid w:val="00607365"/>
    <w:rsid w:val="00611252"/>
    <w:rsid w:val="00612846"/>
    <w:rsid w:val="00614C5E"/>
    <w:rsid w:val="00615119"/>
    <w:rsid w:val="00617618"/>
    <w:rsid w:val="00624913"/>
    <w:rsid w:val="00627F16"/>
    <w:rsid w:val="00630148"/>
    <w:rsid w:val="0063257B"/>
    <w:rsid w:val="00641694"/>
    <w:rsid w:val="006471B6"/>
    <w:rsid w:val="00650C62"/>
    <w:rsid w:val="0065640A"/>
    <w:rsid w:val="00657629"/>
    <w:rsid w:val="00660BBD"/>
    <w:rsid w:val="00661ACF"/>
    <w:rsid w:val="006634BA"/>
    <w:rsid w:val="006655FF"/>
    <w:rsid w:val="0067209D"/>
    <w:rsid w:val="00676030"/>
    <w:rsid w:val="006762B2"/>
    <w:rsid w:val="00680D13"/>
    <w:rsid w:val="006825D4"/>
    <w:rsid w:val="00683335"/>
    <w:rsid w:val="00690780"/>
    <w:rsid w:val="00693241"/>
    <w:rsid w:val="0069465C"/>
    <w:rsid w:val="0069678E"/>
    <w:rsid w:val="006A2DA8"/>
    <w:rsid w:val="006A3721"/>
    <w:rsid w:val="006B1D8B"/>
    <w:rsid w:val="006B50DE"/>
    <w:rsid w:val="006B59F6"/>
    <w:rsid w:val="006C2EE7"/>
    <w:rsid w:val="006C33B3"/>
    <w:rsid w:val="006C3711"/>
    <w:rsid w:val="006C5510"/>
    <w:rsid w:val="006C59D0"/>
    <w:rsid w:val="006D00B1"/>
    <w:rsid w:val="006D0758"/>
    <w:rsid w:val="006D43A2"/>
    <w:rsid w:val="006D50CD"/>
    <w:rsid w:val="006D5437"/>
    <w:rsid w:val="006E3B6E"/>
    <w:rsid w:val="006E5F77"/>
    <w:rsid w:val="006F0CAB"/>
    <w:rsid w:val="006F56AD"/>
    <w:rsid w:val="007041A4"/>
    <w:rsid w:val="0070631E"/>
    <w:rsid w:val="00707655"/>
    <w:rsid w:val="00710F2B"/>
    <w:rsid w:val="00713FAF"/>
    <w:rsid w:val="007150FB"/>
    <w:rsid w:val="00715735"/>
    <w:rsid w:val="007161A9"/>
    <w:rsid w:val="00724214"/>
    <w:rsid w:val="00727F23"/>
    <w:rsid w:val="00734092"/>
    <w:rsid w:val="007347EE"/>
    <w:rsid w:val="00735078"/>
    <w:rsid w:val="007407DF"/>
    <w:rsid w:val="00740AF0"/>
    <w:rsid w:val="00740CDF"/>
    <w:rsid w:val="0074137F"/>
    <w:rsid w:val="00742F3E"/>
    <w:rsid w:val="007430BB"/>
    <w:rsid w:val="00751689"/>
    <w:rsid w:val="00757118"/>
    <w:rsid w:val="00757994"/>
    <w:rsid w:val="007648F8"/>
    <w:rsid w:val="00765838"/>
    <w:rsid w:val="00765D34"/>
    <w:rsid w:val="007672B8"/>
    <w:rsid w:val="00773B8A"/>
    <w:rsid w:val="007800D6"/>
    <w:rsid w:val="00780849"/>
    <w:rsid w:val="007813FC"/>
    <w:rsid w:val="0078166C"/>
    <w:rsid w:val="00784D81"/>
    <w:rsid w:val="00786193"/>
    <w:rsid w:val="00786238"/>
    <w:rsid w:val="00786AB0"/>
    <w:rsid w:val="00786AB7"/>
    <w:rsid w:val="00790119"/>
    <w:rsid w:val="00790F70"/>
    <w:rsid w:val="0079302A"/>
    <w:rsid w:val="00796FAB"/>
    <w:rsid w:val="0079705F"/>
    <w:rsid w:val="007A2CA8"/>
    <w:rsid w:val="007A620B"/>
    <w:rsid w:val="007A7D2E"/>
    <w:rsid w:val="007B0B8F"/>
    <w:rsid w:val="007B179B"/>
    <w:rsid w:val="007C367E"/>
    <w:rsid w:val="007C409A"/>
    <w:rsid w:val="007C5376"/>
    <w:rsid w:val="007C53E6"/>
    <w:rsid w:val="007D204F"/>
    <w:rsid w:val="007D22E7"/>
    <w:rsid w:val="007D2B37"/>
    <w:rsid w:val="007D2D2E"/>
    <w:rsid w:val="007D6BF6"/>
    <w:rsid w:val="007D6C9F"/>
    <w:rsid w:val="007E1759"/>
    <w:rsid w:val="007E6285"/>
    <w:rsid w:val="007F1760"/>
    <w:rsid w:val="007F18A3"/>
    <w:rsid w:val="007F25C1"/>
    <w:rsid w:val="007F29E3"/>
    <w:rsid w:val="007F3344"/>
    <w:rsid w:val="007F7336"/>
    <w:rsid w:val="007F7423"/>
    <w:rsid w:val="00805288"/>
    <w:rsid w:val="00806836"/>
    <w:rsid w:val="008109CA"/>
    <w:rsid w:val="00810B4E"/>
    <w:rsid w:val="00812B02"/>
    <w:rsid w:val="008157BB"/>
    <w:rsid w:val="00815CCA"/>
    <w:rsid w:val="00816B9D"/>
    <w:rsid w:val="008172EB"/>
    <w:rsid w:val="00817EBC"/>
    <w:rsid w:val="00821623"/>
    <w:rsid w:val="008221D4"/>
    <w:rsid w:val="008234DC"/>
    <w:rsid w:val="00825221"/>
    <w:rsid w:val="008309B3"/>
    <w:rsid w:val="00831BB1"/>
    <w:rsid w:val="008364AB"/>
    <w:rsid w:val="00836F8B"/>
    <w:rsid w:val="00840525"/>
    <w:rsid w:val="00842B94"/>
    <w:rsid w:val="00842D6E"/>
    <w:rsid w:val="008470CD"/>
    <w:rsid w:val="00851CFE"/>
    <w:rsid w:val="00853ACE"/>
    <w:rsid w:val="00853CA7"/>
    <w:rsid w:val="00865AE8"/>
    <w:rsid w:val="00866529"/>
    <w:rsid w:val="008668E7"/>
    <w:rsid w:val="00874DDD"/>
    <w:rsid w:val="00876C24"/>
    <w:rsid w:val="00880BDB"/>
    <w:rsid w:val="00882085"/>
    <w:rsid w:val="00883494"/>
    <w:rsid w:val="008926AE"/>
    <w:rsid w:val="008944FF"/>
    <w:rsid w:val="00894903"/>
    <w:rsid w:val="00894B43"/>
    <w:rsid w:val="008952E2"/>
    <w:rsid w:val="008971E4"/>
    <w:rsid w:val="008A2B2C"/>
    <w:rsid w:val="008A6B9C"/>
    <w:rsid w:val="008A705C"/>
    <w:rsid w:val="008B0B36"/>
    <w:rsid w:val="008B600E"/>
    <w:rsid w:val="008B73F2"/>
    <w:rsid w:val="008C0821"/>
    <w:rsid w:val="008C387C"/>
    <w:rsid w:val="008C3FEF"/>
    <w:rsid w:val="008C4BB8"/>
    <w:rsid w:val="008C57D7"/>
    <w:rsid w:val="008C5DB8"/>
    <w:rsid w:val="008D1AD1"/>
    <w:rsid w:val="008D25E2"/>
    <w:rsid w:val="008D47F2"/>
    <w:rsid w:val="008D7BB9"/>
    <w:rsid w:val="008E0BC1"/>
    <w:rsid w:val="008E1A37"/>
    <w:rsid w:val="008E2E56"/>
    <w:rsid w:val="008E5307"/>
    <w:rsid w:val="008F5386"/>
    <w:rsid w:val="00903D79"/>
    <w:rsid w:val="0090405A"/>
    <w:rsid w:val="00904F56"/>
    <w:rsid w:val="00905298"/>
    <w:rsid w:val="00907375"/>
    <w:rsid w:val="0091118C"/>
    <w:rsid w:val="00914F69"/>
    <w:rsid w:val="00922ED5"/>
    <w:rsid w:val="00923AE1"/>
    <w:rsid w:val="00923B4F"/>
    <w:rsid w:val="009244D9"/>
    <w:rsid w:val="00925F0F"/>
    <w:rsid w:val="009271EA"/>
    <w:rsid w:val="00932397"/>
    <w:rsid w:val="00932C07"/>
    <w:rsid w:val="00935D94"/>
    <w:rsid w:val="00937FD8"/>
    <w:rsid w:val="00937FF8"/>
    <w:rsid w:val="009406E0"/>
    <w:rsid w:val="00950565"/>
    <w:rsid w:val="0095129E"/>
    <w:rsid w:val="0095285C"/>
    <w:rsid w:val="00953350"/>
    <w:rsid w:val="00954356"/>
    <w:rsid w:val="00956E81"/>
    <w:rsid w:val="00961C21"/>
    <w:rsid w:val="0096368E"/>
    <w:rsid w:val="00964B11"/>
    <w:rsid w:val="0096719A"/>
    <w:rsid w:val="00967969"/>
    <w:rsid w:val="0097630C"/>
    <w:rsid w:val="00980244"/>
    <w:rsid w:val="00980315"/>
    <w:rsid w:val="00980B87"/>
    <w:rsid w:val="0098474F"/>
    <w:rsid w:val="00996F62"/>
    <w:rsid w:val="009A625E"/>
    <w:rsid w:val="009B310F"/>
    <w:rsid w:val="009B727E"/>
    <w:rsid w:val="009C127C"/>
    <w:rsid w:val="009C1CE6"/>
    <w:rsid w:val="009C2B16"/>
    <w:rsid w:val="009D5B37"/>
    <w:rsid w:val="009D63AC"/>
    <w:rsid w:val="009D7D91"/>
    <w:rsid w:val="009E056B"/>
    <w:rsid w:val="009E0AE4"/>
    <w:rsid w:val="009E5151"/>
    <w:rsid w:val="009E5CC0"/>
    <w:rsid w:val="009F0404"/>
    <w:rsid w:val="009F22A8"/>
    <w:rsid w:val="009F36AB"/>
    <w:rsid w:val="00A01D49"/>
    <w:rsid w:val="00A01EA0"/>
    <w:rsid w:val="00A04E9C"/>
    <w:rsid w:val="00A06423"/>
    <w:rsid w:val="00A10030"/>
    <w:rsid w:val="00A111CA"/>
    <w:rsid w:val="00A141F1"/>
    <w:rsid w:val="00A15672"/>
    <w:rsid w:val="00A260E9"/>
    <w:rsid w:val="00A26300"/>
    <w:rsid w:val="00A3078F"/>
    <w:rsid w:val="00A32376"/>
    <w:rsid w:val="00A33829"/>
    <w:rsid w:val="00A34701"/>
    <w:rsid w:val="00A35A10"/>
    <w:rsid w:val="00A42100"/>
    <w:rsid w:val="00A43C5C"/>
    <w:rsid w:val="00A47A5D"/>
    <w:rsid w:val="00A501F6"/>
    <w:rsid w:val="00A5060C"/>
    <w:rsid w:val="00A50C11"/>
    <w:rsid w:val="00A52585"/>
    <w:rsid w:val="00A5693B"/>
    <w:rsid w:val="00A57BFF"/>
    <w:rsid w:val="00A57CC7"/>
    <w:rsid w:val="00A6005C"/>
    <w:rsid w:val="00A61232"/>
    <w:rsid w:val="00A61C66"/>
    <w:rsid w:val="00A62026"/>
    <w:rsid w:val="00A62F1B"/>
    <w:rsid w:val="00A641C7"/>
    <w:rsid w:val="00A654DE"/>
    <w:rsid w:val="00A66502"/>
    <w:rsid w:val="00A677EE"/>
    <w:rsid w:val="00A67DC3"/>
    <w:rsid w:val="00A70445"/>
    <w:rsid w:val="00A713C6"/>
    <w:rsid w:val="00A72EF1"/>
    <w:rsid w:val="00A74A56"/>
    <w:rsid w:val="00A80F35"/>
    <w:rsid w:val="00A821EE"/>
    <w:rsid w:val="00A825F4"/>
    <w:rsid w:val="00A85A63"/>
    <w:rsid w:val="00A85F9D"/>
    <w:rsid w:val="00A877C0"/>
    <w:rsid w:val="00A911B3"/>
    <w:rsid w:val="00A91C1D"/>
    <w:rsid w:val="00A93CA5"/>
    <w:rsid w:val="00A94872"/>
    <w:rsid w:val="00A95596"/>
    <w:rsid w:val="00A95FB3"/>
    <w:rsid w:val="00AA0CCC"/>
    <w:rsid w:val="00AA3396"/>
    <w:rsid w:val="00AA4D1E"/>
    <w:rsid w:val="00AA51D1"/>
    <w:rsid w:val="00AA7884"/>
    <w:rsid w:val="00AC6228"/>
    <w:rsid w:val="00AC6732"/>
    <w:rsid w:val="00AC7D61"/>
    <w:rsid w:val="00AD07F1"/>
    <w:rsid w:val="00AD0B49"/>
    <w:rsid w:val="00AD215A"/>
    <w:rsid w:val="00AD2814"/>
    <w:rsid w:val="00AD38B2"/>
    <w:rsid w:val="00AE4621"/>
    <w:rsid w:val="00AE49C1"/>
    <w:rsid w:val="00AE5DBE"/>
    <w:rsid w:val="00AE5EAC"/>
    <w:rsid w:val="00AE64A4"/>
    <w:rsid w:val="00AE65C8"/>
    <w:rsid w:val="00AE69DF"/>
    <w:rsid w:val="00AF2625"/>
    <w:rsid w:val="00B003F9"/>
    <w:rsid w:val="00B01F70"/>
    <w:rsid w:val="00B03802"/>
    <w:rsid w:val="00B0413C"/>
    <w:rsid w:val="00B056B7"/>
    <w:rsid w:val="00B06303"/>
    <w:rsid w:val="00B078AF"/>
    <w:rsid w:val="00B217DA"/>
    <w:rsid w:val="00B222DE"/>
    <w:rsid w:val="00B238B1"/>
    <w:rsid w:val="00B25850"/>
    <w:rsid w:val="00B25A62"/>
    <w:rsid w:val="00B26661"/>
    <w:rsid w:val="00B301EB"/>
    <w:rsid w:val="00B31260"/>
    <w:rsid w:val="00B33E86"/>
    <w:rsid w:val="00B355E6"/>
    <w:rsid w:val="00B35CC5"/>
    <w:rsid w:val="00B36894"/>
    <w:rsid w:val="00B36E71"/>
    <w:rsid w:val="00B373DC"/>
    <w:rsid w:val="00B447A9"/>
    <w:rsid w:val="00B44CAF"/>
    <w:rsid w:val="00B44F5A"/>
    <w:rsid w:val="00B455D7"/>
    <w:rsid w:val="00B4601E"/>
    <w:rsid w:val="00B52496"/>
    <w:rsid w:val="00B65467"/>
    <w:rsid w:val="00B65825"/>
    <w:rsid w:val="00B65BAD"/>
    <w:rsid w:val="00B66F13"/>
    <w:rsid w:val="00B719D5"/>
    <w:rsid w:val="00B723DB"/>
    <w:rsid w:val="00B766D6"/>
    <w:rsid w:val="00B7738D"/>
    <w:rsid w:val="00B90BF3"/>
    <w:rsid w:val="00B91147"/>
    <w:rsid w:val="00B960A3"/>
    <w:rsid w:val="00BA6A3D"/>
    <w:rsid w:val="00BB0E21"/>
    <w:rsid w:val="00BB1CF3"/>
    <w:rsid w:val="00BB28DF"/>
    <w:rsid w:val="00BB5F6E"/>
    <w:rsid w:val="00BB5FB8"/>
    <w:rsid w:val="00BC234F"/>
    <w:rsid w:val="00BC4689"/>
    <w:rsid w:val="00BC62B7"/>
    <w:rsid w:val="00BC6DF3"/>
    <w:rsid w:val="00BD462F"/>
    <w:rsid w:val="00BD5F0B"/>
    <w:rsid w:val="00BD7361"/>
    <w:rsid w:val="00BE036E"/>
    <w:rsid w:val="00BE0CDA"/>
    <w:rsid w:val="00BE109C"/>
    <w:rsid w:val="00BE204D"/>
    <w:rsid w:val="00BE6C53"/>
    <w:rsid w:val="00BF0EB7"/>
    <w:rsid w:val="00BF26A1"/>
    <w:rsid w:val="00BF31B9"/>
    <w:rsid w:val="00BF4315"/>
    <w:rsid w:val="00BF53A0"/>
    <w:rsid w:val="00BF5AAF"/>
    <w:rsid w:val="00BF64E3"/>
    <w:rsid w:val="00BF7209"/>
    <w:rsid w:val="00BF7845"/>
    <w:rsid w:val="00C02B18"/>
    <w:rsid w:val="00C03AAE"/>
    <w:rsid w:val="00C04DF4"/>
    <w:rsid w:val="00C05171"/>
    <w:rsid w:val="00C07C46"/>
    <w:rsid w:val="00C12398"/>
    <w:rsid w:val="00C137CC"/>
    <w:rsid w:val="00C14001"/>
    <w:rsid w:val="00C146C0"/>
    <w:rsid w:val="00C14917"/>
    <w:rsid w:val="00C15328"/>
    <w:rsid w:val="00C15B8A"/>
    <w:rsid w:val="00C16880"/>
    <w:rsid w:val="00C17723"/>
    <w:rsid w:val="00C2795D"/>
    <w:rsid w:val="00C31A27"/>
    <w:rsid w:val="00C32209"/>
    <w:rsid w:val="00C343EA"/>
    <w:rsid w:val="00C3446E"/>
    <w:rsid w:val="00C3460D"/>
    <w:rsid w:val="00C41429"/>
    <w:rsid w:val="00C41649"/>
    <w:rsid w:val="00C42FE6"/>
    <w:rsid w:val="00C44199"/>
    <w:rsid w:val="00C4465B"/>
    <w:rsid w:val="00C44F80"/>
    <w:rsid w:val="00C4640C"/>
    <w:rsid w:val="00C46CD4"/>
    <w:rsid w:val="00C47A05"/>
    <w:rsid w:val="00C50B23"/>
    <w:rsid w:val="00C51648"/>
    <w:rsid w:val="00C600B9"/>
    <w:rsid w:val="00C6390A"/>
    <w:rsid w:val="00C67161"/>
    <w:rsid w:val="00C72C27"/>
    <w:rsid w:val="00C736EF"/>
    <w:rsid w:val="00C767E3"/>
    <w:rsid w:val="00C76E5E"/>
    <w:rsid w:val="00C77EB8"/>
    <w:rsid w:val="00C80F88"/>
    <w:rsid w:val="00C821FC"/>
    <w:rsid w:val="00C83123"/>
    <w:rsid w:val="00C84E7D"/>
    <w:rsid w:val="00C85A05"/>
    <w:rsid w:val="00C9393D"/>
    <w:rsid w:val="00C94460"/>
    <w:rsid w:val="00C95A89"/>
    <w:rsid w:val="00CA039D"/>
    <w:rsid w:val="00CA0A83"/>
    <w:rsid w:val="00CA0D28"/>
    <w:rsid w:val="00CA2D6D"/>
    <w:rsid w:val="00CA2DA0"/>
    <w:rsid w:val="00CA4AF7"/>
    <w:rsid w:val="00CA4EE3"/>
    <w:rsid w:val="00CA5D7B"/>
    <w:rsid w:val="00CB4945"/>
    <w:rsid w:val="00CB5139"/>
    <w:rsid w:val="00CC0A44"/>
    <w:rsid w:val="00CC244D"/>
    <w:rsid w:val="00CC485D"/>
    <w:rsid w:val="00CC5B3E"/>
    <w:rsid w:val="00CC64D4"/>
    <w:rsid w:val="00CC6509"/>
    <w:rsid w:val="00CC77A8"/>
    <w:rsid w:val="00CD2868"/>
    <w:rsid w:val="00CE0411"/>
    <w:rsid w:val="00CE048E"/>
    <w:rsid w:val="00CE5F11"/>
    <w:rsid w:val="00CE6C76"/>
    <w:rsid w:val="00CF1690"/>
    <w:rsid w:val="00CF1D46"/>
    <w:rsid w:val="00CF2005"/>
    <w:rsid w:val="00CF2C3A"/>
    <w:rsid w:val="00CF34AB"/>
    <w:rsid w:val="00CF4F6D"/>
    <w:rsid w:val="00D0103F"/>
    <w:rsid w:val="00D021E6"/>
    <w:rsid w:val="00D04E56"/>
    <w:rsid w:val="00D05386"/>
    <w:rsid w:val="00D05866"/>
    <w:rsid w:val="00D05A06"/>
    <w:rsid w:val="00D24CC7"/>
    <w:rsid w:val="00D31BE6"/>
    <w:rsid w:val="00D335B3"/>
    <w:rsid w:val="00D34320"/>
    <w:rsid w:val="00D36E2F"/>
    <w:rsid w:val="00D36F35"/>
    <w:rsid w:val="00D45341"/>
    <w:rsid w:val="00D4784F"/>
    <w:rsid w:val="00D47E08"/>
    <w:rsid w:val="00D555D4"/>
    <w:rsid w:val="00D55A9B"/>
    <w:rsid w:val="00D569CA"/>
    <w:rsid w:val="00D63B45"/>
    <w:rsid w:val="00D67A96"/>
    <w:rsid w:val="00D70BAE"/>
    <w:rsid w:val="00D71CCD"/>
    <w:rsid w:val="00D72381"/>
    <w:rsid w:val="00D7338A"/>
    <w:rsid w:val="00D916DC"/>
    <w:rsid w:val="00D921CA"/>
    <w:rsid w:val="00D93A85"/>
    <w:rsid w:val="00DA08C5"/>
    <w:rsid w:val="00DA2A96"/>
    <w:rsid w:val="00DA3F45"/>
    <w:rsid w:val="00DA3FB6"/>
    <w:rsid w:val="00DB2CCB"/>
    <w:rsid w:val="00DC2A0B"/>
    <w:rsid w:val="00DC3BD2"/>
    <w:rsid w:val="00DD510E"/>
    <w:rsid w:val="00DD5861"/>
    <w:rsid w:val="00DD6ABF"/>
    <w:rsid w:val="00DE0314"/>
    <w:rsid w:val="00DE3F48"/>
    <w:rsid w:val="00DE4127"/>
    <w:rsid w:val="00DE4377"/>
    <w:rsid w:val="00DF2277"/>
    <w:rsid w:val="00DF354D"/>
    <w:rsid w:val="00DF4100"/>
    <w:rsid w:val="00DF7C36"/>
    <w:rsid w:val="00E01AF3"/>
    <w:rsid w:val="00E01BE5"/>
    <w:rsid w:val="00E06C34"/>
    <w:rsid w:val="00E115D4"/>
    <w:rsid w:val="00E120B2"/>
    <w:rsid w:val="00E143E5"/>
    <w:rsid w:val="00E15CC2"/>
    <w:rsid w:val="00E17F62"/>
    <w:rsid w:val="00E20802"/>
    <w:rsid w:val="00E2243E"/>
    <w:rsid w:val="00E260A6"/>
    <w:rsid w:val="00E4419F"/>
    <w:rsid w:val="00E45583"/>
    <w:rsid w:val="00E46461"/>
    <w:rsid w:val="00E47914"/>
    <w:rsid w:val="00E52561"/>
    <w:rsid w:val="00E54896"/>
    <w:rsid w:val="00E649B6"/>
    <w:rsid w:val="00E650DC"/>
    <w:rsid w:val="00E6518B"/>
    <w:rsid w:val="00E65815"/>
    <w:rsid w:val="00E70930"/>
    <w:rsid w:val="00E71441"/>
    <w:rsid w:val="00E71F7A"/>
    <w:rsid w:val="00E731FD"/>
    <w:rsid w:val="00E765EF"/>
    <w:rsid w:val="00E77A19"/>
    <w:rsid w:val="00E817EF"/>
    <w:rsid w:val="00E81FC5"/>
    <w:rsid w:val="00E833D2"/>
    <w:rsid w:val="00E84C79"/>
    <w:rsid w:val="00E856A3"/>
    <w:rsid w:val="00E906A3"/>
    <w:rsid w:val="00E91DC5"/>
    <w:rsid w:val="00E931D9"/>
    <w:rsid w:val="00EA15C9"/>
    <w:rsid w:val="00EA24A7"/>
    <w:rsid w:val="00EA3D32"/>
    <w:rsid w:val="00EA7C22"/>
    <w:rsid w:val="00EA7F33"/>
    <w:rsid w:val="00EB0F1D"/>
    <w:rsid w:val="00EB2484"/>
    <w:rsid w:val="00EB5A2B"/>
    <w:rsid w:val="00EC4D03"/>
    <w:rsid w:val="00EC4DFE"/>
    <w:rsid w:val="00EC593B"/>
    <w:rsid w:val="00EC7030"/>
    <w:rsid w:val="00ED0507"/>
    <w:rsid w:val="00ED260A"/>
    <w:rsid w:val="00ED39C0"/>
    <w:rsid w:val="00ED430B"/>
    <w:rsid w:val="00ED4FF4"/>
    <w:rsid w:val="00ED5EA5"/>
    <w:rsid w:val="00ED6507"/>
    <w:rsid w:val="00EE1998"/>
    <w:rsid w:val="00EE6FEE"/>
    <w:rsid w:val="00EE7032"/>
    <w:rsid w:val="00EE7BD7"/>
    <w:rsid w:val="00EF3D9E"/>
    <w:rsid w:val="00EF44C8"/>
    <w:rsid w:val="00F002B9"/>
    <w:rsid w:val="00F026CC"/>
    <w:rsid w:val="00F02E97"/>
    <w:rsid w:val="00F070B2"/>
    <w:rsid w:val="00F10ABB"/>
    <w:rsid w:val="00F1247E"/>
    <w:rsid w:val="00F131BC"/>
    <w:rsid w:val="00F210AB"/>
    <w:rsid w:val="00F22F33"/>
    <w:rsid w:val="00F3506B"/>
    <w:rsid w:val="00F358F5"/>
    <w:rsid w:val="00F35F4B"/>
    <w:rsid w:val="00F4397B"/>
    <w:rsid w:val="00F452E0"/>
    <w:rsid w:val="00F45351"/>
    <w:rsid w:val="00F4732B"/>
    <w:rsid w:val="00F54622"/>
    <w:rsid w:val="00F57037"/>
    <w:rsid w:val="00F57FA7"/>
    <w:rsid w:val="00F602B0"/>
    <w:rsid w:val="00F60D9D"/>
    <w:rsid w:val="00F61270"/>
    <w:rsid w:val="00F61A5B"/>
    <w:rsid w:val="00F625CB"/>
    <w:rsid w:val="00F63318"/>
    <w:rsid w:val="00F634B1"/>
    <w:rsid w:val="00F66AEE"/>
    <w:rsid w:val="00F66FE8"/>
    <w:rsid w:val="00F76A29"/>
    <w:rsid w:val="00F76B6E"/>
    <w:rsid w:val="00F76F42"/>
    <w:rsid w:val="00F77155"/>
    <w:rsid w:val="00F80D1A"/>
    <w:rsid w:val="00F81615"/>
    <w:rsid w:val="00F82DEA"/>
    <w:rsid w:val="00F854DD"/>
    <w:rsid w:val="00F855EB"/>
    <w:rsid w:val="00F9051B"/>
    <w:rsid w:val="00F905F6"/>
    <w:rsid w:val="00F93F1C"/>
    <w:rsid w:val="00F9498F"/>
    <w:rsid w:val="00F966D0"/>
    <w:rsid w:val="00FA0E96"/>
    <w:rsid w:val="00FA1DAF"/>
    <w:rsid w:val="00FA4148"/>
    <w:rsid w:val="00FA49FE"/>
    <w:rsid w:val="00FA5CBD"/>
    <w:rsid w:val="00FA71CE"/>
    <w:rsid w:val="00FA7AA4"/>
    <w:rsid w:val="00FB0D85"/>
    <w:rsid w:val="00FB4A4F"/>
    <w:rsid w:val="00FB4BEE"/>
    <w:rsid w:val="00FB64EC"/>
    <w:rsid w:val="00FB6D37"/>
    <w:rsid w:val="00FC30F9"/>
    <w:rsid w:val="00FC3337"/>
    <w:rsid w:val="00FC3DB5"/>
    <w:rsid w:val="00FC482E"/>
    <w:rsid w:val="00FC61A0"/>
    <w:rsid w:val="00FD1E20"/>
    <w:rsid w:val="00FD51F8"/>
    <w:rsid w:val="00FE274D"/>
    <w:rsid w:val="00FE3416"/>
    <w:rsid w:val="00FE52A7"/>
    <w:rsid w:val="00FE5948"/>
    <w:rsid w:val="00FE7539"/>
    <w:rsid w:val="00FE76C5"/>
    <w:rsid w:val="00FF7638"/>
    <w:rsid w:val="315D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57469"/>
  <w15:docId w15:val="{E5068EAF-5DCF-4437-AFF0-2917147D0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EF7"/>
    <w:rPr>
      <w:sz w:val="22"/>
      <w:szCs w:val="22"/>
      <w:lang w:val="fo-FO" w:eastAsia="en-US"/>
    </w:rPr>
  </w:style>
  <w:style w:type="paragraph" w:styleId="Overskrift1">
    <w:name w:val="heading 1"/>
    <w:basedOn w:val="Normal"/>
    <w:link w:val="Overskrift1Tegn"/>
    <w:uiPriority w:val="9"/>
    <w:qFormat/>
    <w:rsid w:val="0061284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2658A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2658A"/>
  </w:style>
  <w:style w:type="paragraph" w:styleId="Sidefod">
    <w:name w:val="footer"/>
    <w:basedOn w:val="Normal"/>
    <w:link w:val="SidefodTegn"/>
    <w:uiPriority w:val="99"/>
    <w:unhideWhenUsed/>
    <w:rsid w:val="0052658A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2658A"/>
  </w:style>
  <w:style w:type="character" w:styleId="Hyperlink">
    <w:name w:val="Hyperlink"/>
    <w:basedOn w:val="Standardskrifttypeiafsnit"/>
    <w:uiPriority w:val="99"/>
    <w:unhideWhenUsed/>
    <w:rsid w:val="0052658A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2658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2658A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5265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A713C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A713C6"/>
    <w:rPr>
      <w:rFonts w:ascii="Cambria" w:eastAsia="Times New Roman" w:hAnsi="Cambria" w:cs="Times New Roman"/>
      <w:b/>
      <w:bCs/>
      <w:kern w:val="28"/>
      <w:sz w:val="32"/>
      <w:szCs w:val="32"/>
      <w:lang w:val="fo-FO" w:eastAsia="en-US"/>
    </w:rPr>
  </w:style>
  <w:style w:type="character" w:customStyle="1" w:styleId="apple-style-span">
    <w:name w:val="apple-style-span"/>
    <w:basedOn w:val="Standardskrifttypeiafsnit"/>
    <w:rsid w:val="00A713C6"/>
  </w:style>
  <w:style w:type="character" w:styleId="Svagfremhvning">
    <w:name w:val="Subtle Emphasis"/>
    <w:basedOn w:val="Standardskrifttypeiafsnit"/>
    <w:uiPriority w:val="19"/>
    <w:qFormat/>
    <w:rsid w:val="00A713C6"/>
    <w:rPr>
      <w:i/>
      <w:iCs/>
      <w:color w:val="808080"/>
    </w:rPr>
  </w:style>
  <w:style w:type="paragraph" w:styleId="Ingenafstand">
    <w:name w:val="No Spacing"/>
    <w:uiPriority w:val="1"/>
    <w:qFormat/>
    <w:rsid w:val="00197410"/>
    <w:rPr>
      <w:sz w:val="22"/>
      <w:szCs w:val="22"/>
      <w:lang w:val="fo-FO" w:eastAsia="en-US"/>
    </w:rPr>
  </w:style>
  <w:style w:type="paragraph" w:styleId="NormalWeb">
    <w:name w:val="Normal (Web)"/>
    <w:basedOn w:val="Normal"/>
    <w:uiPriority w:val="99"/>
    <w:unhideWhenUsed/>
    <w:rsid w:val="000013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o-FO"/>
    </w:rPr>
  </w:style>
  <w:style w:type="character" w:customStyle="1" w:styleId="apple-converted-space">
    <w:name w:val="apple-converted-space"/>
    <w:basedOn w:val="Standardskrifttypeiafsnit"/>
    <w:rsid w:val="00001392"/>
  </w:style>
  <w:style w:type="paragraph" w:styleId="Listeafsnit">
    <w:name w:val="List Paragraph"/>
    <w:basedOn w:val="Normal"/>
    <w:uiPriority w:val="34"/>
    <w:qFormat/>
    <w:rsid w:val="00F634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Strk">
    <w:name w:val="Strong"/>
    <w:basedOn w:val="Standardskrifttypeiafsnit"/>
    <w:uiPriority w:val="22"/>
    <w:qFormat/>
    <w:rsid w:val="00FB4BEE"/>
    <w:rPr>
      <w:b/>
      <w:bCs/>
    </w:rPr>
  </w:style>
  <w:style w:type="paragraph" w:customStyle="1" w:styleId="ecxmsonormal">
    <w:name w:val="ecxmsonormal"/>
    <w:basedOn w:val="Normal"/>
    <w:rsid w:val="009244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o-FO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12846"/>
    <w:rPr>
      <w:rFonts w:ascii="Times New Roman" w:eastAsia="Times New Roman" w:hAnsi="Times New Roman"/>
      <w:b/>
      <w:bCs/>
      <w:kern w:val="36"/>
      <w:sz w:val="48"/>
      <w:szCs w:val="48"/>
      <w:lang w:val="fo-FO" w:eastAsia="fo-FO"/>
    </w:rPr>
  </w:style>
  <w:style w:type="paragraph" w:customStyle="1" w:styleId="Default">
    <w:name w:val="Default"/>
    <w:rsid w:val="00C736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fo-FO"/>
    </w:rPr>
  </w:style>
  <w:style w:type="character" w:styleId="Fremhv">
    <w:name w:val="Emphasis"/>
    <w:basedOn w:val="Standardskrifttypeiafsnit"/>
    <w:uiPriority w:val="20"/>
    <w:qFormat/>
    <w:rsid w:val="00481C84"/>
    <w:rPr>
      <w:i/>
      <w:iCs/>
    </w:rPr>
  </w:style>
  <w:style w:type="character" w:customStyle="1" w:styleId="il">
    <w:name w:val="il"/>
    <w:basedOn w:val="Standardskrifttypeiafsnit"/>
    <w:rsid w:val="00FA5CBD"/>
  </w:style>
  <w:style w:type="paragraph" w:styleId="Fodnotetekst">
    <w:name w:val="footnote text"/>
    <w:basedOn w:val="Normal"/>
    <w:link w:val="FodnotetekstTegn"/>
    <w:uiPriority w:val="99"/>
    <w:semiHidden/>
    <w:unhideWhenUsed/>
    <w:rsid w:val="00905298"/>
    <w:rPr>
      <w:rFonts w:asciiTheme="minorHAnsi" w:eastAsiaTheme="minorHAnsi" w:hAnsiTheme="minorHAnsi" w:cstheme="minorBidi"/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05298"/>
    <w:rPr>
      <w:rFonts w:asciiTheme="minorHAnsi" w:eastAsiaTheme="minorHAnsi" w:hAnsiTheme="minorHAnsi" w:cstheme="minorBidi"/>
      <w:lang w:val="fo-FO" w:eastAsia="en-US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05298"/>
    <w:rPr>
      <w:vertAlign w:val="superscript"/>
    </w:rPr>
  </w:style>
  <w:style w:type="paragraph" w:customStyle="1" w:styleId="art-postcontent">
    <w:name w:val="art-postcontent"/>
    <w:basedOn w:val="Normal"/>
    <w:rsid w:val="00914F6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a-DK" w:eastAsia="da-DK"/>
    </w:rPr>
  </w:style>
  <w:style w:type="character" w:customStyle="1" w:styleId="normaltextrun1">
    <w:name w:val="normaltextrun1"/>
    <w:basedOn w:val="Standardskrifttypeiafsnit"/>
    <w:rsid w:val="006A2DA8"/>
  </w:style>
  <w:style w:type="character" w:customStyle="1" w:styleId="eop">
    <w:name w:val="eop"/>
    <w:basedOn w:val="Standardskrifttypeiafsnit"/>
    <w:rsid w:val="006A2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33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8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5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8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65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5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8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32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553">
          <w:marLeft w:val="0"/>
          <w:marRight w:val="0"/>
          <w:marTop w:val="240"/>
          <w:marBottom w:val="0"/>
          <w:divBdr>
            <w:top w:val="single" w:sz="6" w:space="12" w:color="ECECE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5802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4241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4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5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430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9269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4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1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93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7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9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6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8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8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2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44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9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9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74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2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1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8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5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96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1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4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6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31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9104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6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3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2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9742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4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7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1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23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797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55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25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6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7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fur@fur.fo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R\Dropbox\FUR%20DROPBOX\Skabil&#243;nir%20FUR\Br&#230;vpapp&#237;r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CADA6-51EA-4729-A889-1E0D67827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Brævpappír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FUR</dc:creator>
  <cp:lastModifiedBy>Hjørdis Maria Gaard</cp:lastModifiedBy>
  <cp:revision>2</cp:revision>
  <cp:lastPrinted>2015-11-19T14:26:00Z</cp:lastPrinted>
  <dcterms:created xsi:type="dcterms:W3CDTF">2022-02-10T12:48:00Z</dcterms:created>
  <dcterms:modified xsi:type="dcterms:W3CDTF">2022-02-10T12:48:00Z</dcterms:modified>
</cp:coreProperties>
</file>